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10723" w14:textId="77777777" w:rsidR="0009742D" w:rsidRDefault="0009742D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553BA9C6" w14:textId="77777777" w:rsidR="00BA7B66" w:rsidRDefault="00BA7B66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6CECE585" w14:textId="77777777" w:rsidR="003414F5" w:rsidRDefault="003414F5" w:rsidP="003414F5">
      <w:pPr>
        <w:jc w:val="center"/>
        <w:rPr>
          <w:rFonts w:asciiTheme="minorHAnsi" w:hAnsiTheme="minorHAnsi" w:cstheme="minorBidi"/>
          <w:b/>
          <w:sz w:val="24"/>
          <w:szCs w:val="22"/>
          <w:u w:val="single"/>
          <w:lang w:eastAsia="en-US"/>
        </w:rPr>
      </w:pPr>
      <w:r>
        <w:rPr>
          <w:b/>
          <w:sz w:val="24"/>
          <w:u w:val="single"/>
        </w:rPr>
        <w:t>Bulletin d’inscription à la formation :</w:t>
      </w:r>
    </w:p>
    <w:p w14:paraId="572E224A" w14:textId="01F5746D" w:rsidR="003414F5" w:rsidRDefault="003414F5" w:rsidP="003414F5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« La guidance budgétaire pas à pas »</w:t>
      </w:r>
    </w:p>
    <w:p w14:paraId="1FE65E35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63B8CB41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435A58B3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30956F7B" w14:textId="77777777" w:rsidR="003414F5" w:rsidRDefault="003414F5" w:rsidP="003414F5">
      <w:pPr>
        <w:ind w:left="709"/>
      </w:pPr>
    </w:p>
    <w:p w14:paraId="6FE28E68" w14:textId="77777777" w:rsidR="003414F5" w:rsidRPr="003414F5" w:rsidRDefault="003414F5" w:rsidP="003414F5">
      <w:pPr>
        <w:rPr>
          <w:sz w:val="16"/>
          <w:szCs w:val="16"/>
        </w:rPr>
      </w:pPr>
      <w:r>
        <w:t>NOM : ………………………………………………</w:t>
      </w:r>
      <w:proofErr w:type="gramStart"/>
      <w:r>
        <w:t>…….</w:t>
      </w:r>
      <w:proofErr w:type="gramEnd"/>
      <w:r>
        <w:t>.…</w:t>
      </w:r>
      <w:r>
        <w:br/>
      </w:r>
    </w:p>
    <w:p w14:paraId="617E2BFB" w14:textId="77777777" w:rsidR="003414F5" w:rsidRDefault="003414F5" w:rsidP="003414F5">
      <w:r>
        <w:t>PRENOM : …………………………………………</w:t>
      </w:r>
      <w:proofErr w:type="gramStart"/>
      <w:r>
        <w:t>…….</w:t>
      </w:r>
      <w:proofErr w:type="gramEnd"/>
      <w:r>
        <w:t>…</w:t>
      </w:r>
    </w:p>
    <w:p w14:paraId="406A344B" w14:textId="77777777" w:rsidR="003414F5" w:rsidRDefault="003414F5" w:rsidP="003414F5"/>
    <w:p w14:paraId="4565019B" w14:textId="77777777" w:rsidR="003414F5" w:rsidRDefault="003414F5" w:rsidP="003414F5">
      <w:r>
        <w:t>Fonction au sein du CPAS :</w:t>
      </w:r>
    </w:p>
    <w:p w14:paraId="4EFB6169" w14:textId="77777777" w:rsidR="003414F5" w:rsidRDefault="00573132" w:rsidP="003414F5">
      <w:pPr>
        <w:ind w:left="708"/>
      </w:pPr>
      <w:sdt>
        <w:sdtPr>
          <w:rPr>
            <w:lang w:val="fr-BE"/>
          </w:rPr>
          <w:id w:val="359632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4F5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Médiateur de dette</w:t>
      </w:r>
    </w:p>
    <w:p w14:paraId="1CD4EBA3" w14:textId="77777777" w:rsidR="003414F5" w:rsidRDefault="00573132" w:rsidP="003414F5">
      <w:pPr>
        <w:ind w:left="708"/>
      </w:pPr>
      <w:sdt>
        <w:sdtPr>
          <w:rPr>
            <w:lang w:val="fr-BE"/>
          </w:rPr>
          <w:id w:val="-701564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4F5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Assistant social de guidance / gestion budgétaire</w:t>
      </w:r>
    </w:p>
    <w:p w14:paraId="2F6094AC" w14:textId="77777777" w:rsidR="003414F5" w:rsidRDefault="003414F5" w:rsidP="003414F5"/>
    <w:p w14:paraId="273456C3" w14:textId="77777777" w:rsidR="003414F5" w:rsidRPr="003414F5" w:rsidRDefault="003414F5" w:rsidP="003414F5">
      <w:pPr>
        <w:rPr>
          <w:sz w:val="16"/>
          <w:szCs w:val="16"/>
        </w:rPr>
      </w:pPr>
      <w:r>
        <w:t>CPAS : …………………………………………………</w:t>
      </w:r>
      <w:proofErr w:type="gramStart"/>
      <w:r>
        <w:t>…….</w:t>
      </w:r>
      <w:proofErr w:type="gramEnd"/>
      <w:r>
        <w:br/>
      </w:r>
    </w:p>
    <w:p w14:paraId="1DF14D3C" w14:textId="77777777" w:rsidR="003414F5" w:rsidRPr="003414F5" w:rsidRDefault="003414F5" w:rsidP="003414F5">
      <w:pPr>
        <w:rPr>
          <w:sz w:val="16"/>
          <w:szCs w:val="16"/>
        </w:rPr>
      </w:pPr>
      <w:proofErr w:type="gramStart"/>
      <w:r>
        <w:t>E-MAIL</w:t>
      </w:r>
      <w:proofErr w:type="gramEnd"/>
      <w:r>
        <w:t> : ……………………………</w:t>
      </w:r>
      <w:proofErr w:type="gramStart"/>
      <w:r>
        <w:t>…….</w:t>
      </w:r>
      <w:proofErr w:type="gramEnd"/>
      <w:r>
        <w:t>.…………</w:t>
      </w:r>
      <w:proofErr w:type="gramStart"/>
      <w:r>
        <w:t>…….</w:t>
      </w:r>
      <w:proofErr w:type="gramEnd"/>
      <w:r>
        <w:br/>
      </w:r>
    </w:p>
    <w:p w14:paraId="4D2CBAD5" w14:textId="77777777" w:rsidR="003414F5" w:rsidRDefault="003414F5" w:rsidP="003414F5">
      <w:r>
        <w:t>TELEPHONE : ……………………………………………</w:t>
      </w:r>
    </w:p>
    <w:p w14:paraId="0EAA5676" w14:textId="77777777" w:rsidR="00041B21" w:rsidRDefault="00041B21" w:rsidP="003414F5"/>
    <w:p w14:paraId="687AAFAA" w14:textId="79DA7D43" w:rsidR="00041B21" w:rsidRDefault="00041B21" w:rsidP="003414F5">
      <w:r>
        <w:t>FACTURE À TRANSMETTRE À : ……………………………………………………………………….</w:t>
      </w:r>
    </w:p>
    <w:p w14:paraId="197008AA" w14:textId="77777777" w:rsidR="00041B21" w:rsidRDefault="00041B21" w:rsidP="003414F5"/>
    <w:p w14:paraId="0888068B" w14:textId="77777777" w:rsidR="00041B21" w:rsidRDefault="00041B21" w:rsidP="003414F5"/>
    <w:p w14:paraId="092C2890" w14:textId="1C17F46A" w:rsidR="00041B21" w:rsidRDefault="00041B21" w:rsidP="003414F5">
      <w:r>
        <w:t>CHOIX DE SANDWICHS</w:t>
      </w:r>
      <w:proofErr w:type="gramStart"/>
      <w:r>
        <w:t xml:space="preserve">   (</w:t>
      </w:r>
      <w:proofErr w:type="gramEnd"/>
      <w:r>
        <w:t>entourez votre choix) :</w:t>
      </w:r>
    </w:p>
    <w:p w14:paraId="5159FE5A" w14:textId="77777777" w:rsidR="00041B21" w:rsidRDefault="00041B21" w:rsidP="003414F5"/>
    <w:p w14:paraId="325F5A82" w14:textId="4CF25DE1" w:rsidR="00041B21" w:rsidRDefault="00041B21" w:rsidP="003414F5">
      <w:r>
        <w:t xml:space="preserve">Jour 1 : </w:t>
      </w:r>
      <w:proofErr w:type="spellStart"/>
      <w:r>
        <w:t>Dago</w:t>
      </w:r>
      <w:proofErr w:type="spellEnd"/>
      <w:r>
        <w:t xml:space="preserve"> – Jambon – Fromage – Poulet curry – Thon mayonnaise – Américain - + crudités</w:t>
      </w:r>
    </w:p>
    <w:p w14:paraId="64BA7A53" w14:textId="77777777" w:rsidR="00041B21" w:rsidRDefault="00041B21" w:rsidP="00041B21">
      <w:r>
        <w:t xml:space="preserve">Jour 2 : </w:t>
      </w:r>
      <w:proofErr w:type="spellStart"/>
      <w:r>
        <w:t>Dago</w:t>
      </w:r>
      <w:proofErr w:type="spellEnd"/>
      <w:r>
        <w:t xml:space="preserve"> – Jambon – Fromage – Poulet curry – Thon mayonnaise – Américain - + crudités</w:t>
      </w:r>
    </w:p>
    <w:p w14:paraId="5209EB51" w14:textId="77777777" w:rsidR="00041B21" w:rsidRDefault="00041B21" w:rsidP="003414F5"/>
    <w:p w14:paraId="48085485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029F55AD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35A67BC8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Autres personnes intéressées par cette formation au sein du CPAS : NOM / Prénom / Fonction / Coordonnées </w:t>
      </w:r>
    </w:p>
    <w:p w14:paraId="4EE76865" w14:textId="77777777"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br/>
        <w:t>…………………………………………………………………………………………………………………………………………………………………</w:t>
      </w:r>
    </w:p>
    <w:p w14:paraId="1E9CD923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4FD97A05" w14:textId="77777777"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652AEB34" w14:textId="77777777" w:rsidR="003414F5" w:rsidRDefault="003414F5" w:rsidP="003414F5">
      <w:pPr>
        <w:jc w:val="center"/>
        <w:rPr>
          <w:rFonts w:asciiTheme="minorHAnsi" w:hAnsiTheme="minorHAnsi" w:cstheme="minorBidi"/>
          <w:sz w:val="18"/>
        </w:rPr>
      </w:pPr>
      <w:r>
        <w:rPr>
          <w:rFonts w:ascii="Calibri" w:hAnsi="Calibri" w:cs="Calibri"/>
          <w:color w:val="000000"/>
          <w:sz w:val="18"/>
          <w:shd w:val="clear" w:color="auto" w:fill="FFFFFF"/>
        </w:rPr>
        <w:t>Merci d’envoyer ce bulletin d’inscription à info@gaslux.be</w:t>
      </w:r>
    </w:p>
    <w:p w14:paraId="3A8E1E7B" w14:textId="77777777" w:rsidR="004F7FE1" w:rsidRDefault="004F7FE1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sectPr w:rsidR="004F7FE1" w:rsidSect="002B2491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47" w:right="1247" w:bottom="249" w:left="1247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4DE82" w14:textId="77777777" w:rsidR="000C447D" w:rsidRDefault="000C447D">
      <w:r>
        <w:separator/>
      </w:r>
    </w:p>
  </w:endnote>
  <w:endnote w:type="continuationSeparator" w:id="0">
    <w:p w14:paraId="055B0509" w14:textId="77777777" w:rsidR="000C447D" w:rsidRDefault="000C4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kto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7 Cn">
    <w:altName w:val="Calibri"/>
    <w:panose1 w:val="020B050602020205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3D504" w14:textId="77777777" w:rsidR="001E6EA5" w:rsidRDefault="001E6EA5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72A3BA34" wp14:editId="0E2B5587">
          <wp:simplePos x="0" y="0"/>
          <wp:positionH relativeFrom="margin">
            <wp:posOffset>-285750</wp:posOffset>
          </wp:positionH>
          <wp:positionV relativeFrom="margin">
            <wp:posOffset>8423910</wp:posOffset>
          </wp:positionV>
          <wp:extent cx="7106920" cy="161925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7CE09B" wp14:editId="64C15580">
              <wp:simplePos x="0" y="0"/>
              <wp:positionH relativeFrom="margin">
                <wp:posOffset>0</wp:posOffset>
              </wp:positionH>
              <wp:positionV relativeFrom="margin">
                <wp:posOffset>10137775</wp:posOffset>
              </wp:positionV>
              <wp:extent cx="7101024" cy="1612356"/>
              <wp:effectExtent l="0" t="0" r="5080" b="6985"/>
              <wp:wrapSquare wrapText="bothSides"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1024" cy="1612356"/>
                        <a:chOff x="0" y="0"/>
                        <a:chExt cx="7101024" cy="1612356"/>
                      </a:xfrm>
                    </wpg:grpSpPr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08" t="15020" b="39885"/>
                        <a:stretch/>
                      </pic:blipFill>
                      <pic:spPr bwMode="auto">
                        <a:xfrm>
                          <a:off x="2873829" y="0"/>
                          <a:ext cx="42271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49086"/>
                          <a:ext cx="6821805" cy="7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9743" y="76200"/>
                          <a:ext cx="10363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792E" w14:textId="77777777" w:rsidR="001E6EA5" w:rsidRPr="001E6EA5" w:rsidRDefault="001E6EA5" w:rsidP="001E6EA5">
                            <w:pPr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1E6EA5"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  <w:t>Avec le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CE09B" id="Groupe 15" o:spid="_x0000_s1026" style="position:absolute;margin-left:0;margin-top:798.25pt;width:559.15pt;height:126.95pt;z-index:251659264;mso-position-horizontal-relative:margin;mso-position-vertical-relative:margin" coordsize="71010,16123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style="position:absolute;left:28738;width:4227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">
                <v:imagedata r:id="rId4" o:title="" croptop="9844f" cropbottom="26139f" cropleft="27072f"/>
              </v:shape>
              <v:shape id="Image 17" o:spid="_x0000_s1028" type="#_x0000_t75" style="position:absolute;top:8490;width:68218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1197;top:762;width:103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<v:textbox style="mso-fit-shape-to-text:t">
                  <w:txbxContent>
                    <w:p w14:paraId="10E7792E" w14:textId="77777777" w:rsidR="001E6EA5" w:rsidRPr="001E6EA5" w:rsidRDefault="001E6EA5" w:rsidP="001E6EA5">
                      <w:pPr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</w:pPr>
                      <w:r w:rsidRPr="001E6EA5"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  <w:t>Avec le soutien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8003C" w14:textId="77777777" w:rsidR="00596EF4" w:rsidRDefault="004C7E33" w:rsidP="005B302E">
    <w:pPr>
      <w:tabs>
        <w:tab w:val="left" w:pos="806"/>
      </w:tabs>
    </w:pPr>
    <w:r>
      <w:rPr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67F9FC5E" wp14:editId="7C539F6D">
          <wp:simplePos x="0" y="0"/>
          <wp:positionH relativeFrom="margin">
            <wp:posOffset>-448945</wp:posOffset>
          </wp:positionH>
          <wp:positionV relativeFrom="margin">
            <wp:posOffset>8020050</wp:posOffset>
          </wp:positionV>
          <wp:extent cx="6877050" cy="172021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F5E">
      <w:rPr>
        <w:rFonts w:ascii="Univers LT Std 57 Cn" w:hAnsi="Univers LT Std 57 Cn"/>
        <w:b/>
        <w:color w:val="52C6A2"/>
        <w:sz w:val="18"/>
        <w:szCs w:val="18"/>
        <w:lang w:val="fr-BE"/>
      </w:rPr>
      <w:t xml:space="preserve"> </w:t>
    </w:r>
    <w:r w:rsidR="005B302E">
      <w:tab/>
    </w:r>
  </w:p>
  <w:p w14:paraId="72BE0005" w14:textId="77777777" w:rsidR="00596EF4" w:rsidRDefault="00596EF4" w:rsidP="0017600F">
    <w:pPr>
      <w:ind w:left="-270"/>
    </w:pPr>
  </w:p>
  <w:tbl>
    <w:tblPr>
      <w:tblW w:w="10260" w:type="dxa"/>
      <w:tblInd w:w="70" w:type="dxa"/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0260"/>
    </w:tblGrid>
    <w:tr w:rsidR="000F1ABB" w14:paraId="54F9E5BD" w14:textId="77777777">
      <w:tc>
        <w:tcPr>
          <w:tcW w:w="10260" w:type="dxa"/>
        </w:tcPr>
        <w:p w14:paraId="7E13B454" w14:textId="77777777" w:rsidR="000F1ABB" w:rsidRDefault="000F1ABB" w:rsidP="008D5D19">
          <w:pPr>
            <w:pStyle w:val="Pieddepage"/>
            <w:ind w:left="-270" w:right="200"/>
            <w:rPr>
              <w:sz w:val="16"/>
            </w:rPr>
          </w:pPr>
        </w:p>
      </w:tc>
    </w:tr>
  </w:tbl>
  <w:p w14:paraId="11EF5ACE" w14:textId="77777777" w:rsidR="000F1ABB" w:rsidRPr="009A3644" w:rsidRDefault="000F1ABB" w:rsidP="006E66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4134" w14:textId="77777777" w:rsidR="002B2491" w:rsidRDefault="004C7E33" w:rsidP="002B2491">
    <w:r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 wp14:anchorId="22365F53" wp14:editId="1AF3AAAD">
          <wp:simplePos x="0" y="0"/>
          <wp:positionH relativeFrom="margin">
            <wp:posOffset>-467360</wp:posOffset>
          </wp:positionH>
          <wp:positionV relativeFrom="margin">
            <wp:posOffset>7225030</wp:posOffset>
          </wp:positionV>
          <wp:extent cx="6955790" cy="1740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790" cy="174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1A3B10" w14:textId="77777777" w:rsidR="00FF544B" w:rsidRDefault="00FF54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4206F" w14:textId="77777777" w:rsidR="000C447D" w:rsidRDefault="000C447D">
      <w:r>
        <w:separator/>
      </w:r>
    </w:p>
  </w:footnote>
  <w:footnote w:type="continuationSeparator" w:id="0">
    <w:p w14:paraId="5E6A3ECA" w14:textId="77777777" w:rsidR="000C447D" w:rsidRDefault="000C4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5924F" w14:textId="77777777" w:rsidR="00FF544B" w:rsidRDefault="00FF544B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2F180D6A" wp14:editId="48C755E0">
          <wp:simplePos x="0" y="0"/>
          <wp:positionH relativeFrom="margin">
            <wp:posOffset>-376464</wp:posOffset>
          </wp:positionH>
          <wp:positionV relativeFrom="margin">
            <wp:posOffset>-1430655</wp:posOffset>
          </wp:positionV>
          <wp:extent cx="6749142" cy="1728618"/>
          <wp:effectExtent l="0" t="0" r="0" b="508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142" cy="1728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AAC7CD" w14:textId="77777777" w:rsidR="00FF544B" w:rsidRDefault="00FF544B">
    <w:pPr>
      <w:pStyle w:val="En-tte"/>
    </w:pPr>
  </w:p>
  <w:p w14:paraId="14BFDAEB" w14:textId="77777777" w:rsidR="00FF544B" w:rsidRDefault="00FF544B">
    <w:pPr>
      <w:pStyle w:val="En-tte"/>
    </w:pPr>
  </w:p>
  <w:p w14:paraId="1F3E1BE0" w14:textId="77777777" w:rsidR="00FF544B" w:rsidRDefault="00FF544B">
    <w:pPr>
      <w:pStyle w:val="En-tte"/>
    </w:pPr>
  </w:p>
  <w:p w14:paraId="2CC02430" w14:textId="77777777" w:rsidR="00FF544B" w:rsidRDefault="00FF54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50.75pt;height:375pt;flip:x;visibility:visible;mso-wrap-style:square" o:bullet="t">
        <v:imagedata r:id="rId1" o:title="attention"/>
      </v:shape>
    </w:pict>
  </w:numPicBullet>
  <w:abstractNum w:abstractNumId="0" w15:restartNumberingAfterBreak="0">
    <w:nsid w:val="00AB3FB2"/>
    <w:multiLevelType w:val="hybridMultilevel"/>
    <w:tmpl w:val="C5DE6F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26F"/>
    <w:multiLevelType w:val="hybridMultilevel"/>
    <w:tmpl w:val="65587096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537195"/>
    <w:multiLevelType w:val="hybridMultilevel"/>
    <w:tmpl w:val="459AB190"/>
    <w:lvl w:ilvl="0" w:tplc="08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67D1926"/>
    <w:multiLevelType w:val="hybridMultilevel"/>
    <w:tmpl w:val="1534B15A"/>
    <w:lvl w:ilvl="0" w:tplc="22CE9C48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987417"/>
    <w:multiLevelType w:val="hybridMultilevel"/>
    <w:tmpl w:val="AB00D4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B72D4"/>
    <w:multiLevelType w:val="hybridMultilevel"/>
    <w:tmpl w:val="E9F056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7220"/>
    <w:multiLevelType w:val="hybridMultilevel"/>
    <w:tmpl w:val="1FFC8FCA"/>
    <w:lvl w:ilvl="0" w:tplc="22CE9C48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95230E"/>
    <w:multiLevelType w:val="hybridMultilevel"/>
    <w:tmpl w:val="C4FA23A0"/>
    <w:lvl w:ilvl="0" w:tplc="50FEA33C">
      <w:start w:val="6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100C"/>
    <w:multiLevelType w:val="hybridMultilevel"/>
    <w:tmpl w:val="790091AA"/>
    <w:lvl w:ilvl="0" w:tplc="080C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16480E27"/>
    <w:multiLevelType w:val="hybridMultilevel"/>
    <w:tmpl w:val="32822BCA"/>
    <w:lvl w:ilvl="0" w:tplc="64AC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CF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6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00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6C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5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4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4C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492EA0"/>
    <w:multiLevelType w:val="hybridMultilevel"/>
    <w:tmpl w:val="DF8A3052"/>
    <w:lvl w:ilvl="0" w:tplc="08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1DAA3236"/>
    <w:multiLevelType w:val="hybridMultilevel"/>
    <w:tmpl w:val="343AFBA6"/>
    <w:lvl w:ilvl="0" w:tplc="59A0EA3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D6076"/>
    <w:multiLevelType w:val="hybridMultilevel"/>
    <w:tmpl w:val="A4FE497A"/>
    <w:lvl w:ilvl="0" w:tplc="32204B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231E7"/>
    <w:multiLevelType w:val="hybridMultilevel"/>
    <w:tmpl w:val="82C08CE4"/>
    <w:lvl w:ilvl="0" w:tplc="48D0D45C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2402A09"/>
    <w:multiLevelType w:val="hybridMultilevel"/>
    <w:tmpl w:val="A8A2DA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2CC3"/>
    <w:multiLevelType w:val="hybridMultilevel"/>
    <w:tmpl w:val="F58C8DF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F5FBE"/>
    <w:multiLevelType w:val="hybridMultilevel"/>
    <w:tmpl w:val="60C02138"/>
    <w:lvl w:ilvl="0" w:tplc="24483F86">
      <w:start w:val="6700"/>
      <w:numFmt w:val="bullet"/>
      <w:lvlText w:val="-"/>
      <w:lvlJc w:val="left"/>
      <w:pPr>
        <w:tabs>
          <w:tab w:val="num" w:pos="2226"/>
        </w:tabs>
        <w:ind w:left="2226" w:hanging="81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0347F95"/>
    <w:multiLevelType w:val="hybridMultilevel"/>
    <w:tmpl w:val="4978CCC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A712B"/>
    <w:multiLevelType w:val="hybridMultilevel"/>
    <w:tmpl w:val="8062B1E8"/>
    <w:lvl w:ilvl="0" w:tplc="080C000F">
      <w:start w:val="1"/>
      <w:numFmt w:val="decimal"/>
      <w:lvlText w:val="%1."/>
      <w:lvlJc w:val="left"/>
      <w:pPr>
        <w:ind w:left="1260" w:hanging="360"/>
      </w:pPr>
    </w:lvl>
    <w:lvl w:ilvl="1" w:tplc="080C0019" w:tentative="1">
      <w:start w:val="1"/>
      <w:numFmt w:val="lowerLetter"/>
      <w:lvlText w:val="%2."/>
      <w:lvlJc w:val="left"/>
      <w:pPr>
        <w:ind w:left="1980" w:hanging="360"/>
      </w:pPr>
    </w:lvl>
    <w:lvl w:ilvl="2" w:tplc="080C001B" w:tentative="1">
      <w:start w:val="1"/>
      <w:numFmt w:val="lowerRoman"/>
      <w:lvlText w:val="%3."/>
      <w:lvlJc w:val="right"/>
      <w:pPr>
        <w:ind w:left="2700" w:hanging="180"/>
      </w:pPr>
    </w:lvl>
    <w:lvl w:ilvl="3" w:tplc="080C000F" w:tentative="1">
      <w:start w:val="1"/>
      <w:numFmt w:val="decimal"/>
      <w:lvlText w:val="%4."/>
      <w:lvlJc w:val="left"/>
      <w:pPr>
        <w:ind w:left="3420" w:hanging="360"/>
      </w:pPr>
    </w:lvl>
    <w:lvl w:ilvl="4" w:tplc="080C0019" w:tentative="1">
      <w:start w:val="1"/>
      <w:numFmt w:val="lowerLetter"/>
      <w:lvlText w:val="%5."/>
      <w:lvlJc w:val="left"/>
      <w:pPr>
        <w:ind w:left="4140" w:hanging="360"/>
      </w:pPr>
    </w:lvl>
    <w:lvl w:ilvl="5" w:tplc="080C001B" w:tentative="1">
      <w:start w:val="1"/>
      <w:numFmt w:val="lowerRoman"/>
      <w:lvlText w:val="%6."/>
      <w:lvlJc w:val="right"/>
      <w:pPr>
        <w:ind w:left="4860" w:hanging="180"/>
      </w:pPr>
    </w:lvl>
    <w:lvl w:ilvl="6" w:tplc="080C000F" w:tentative="1">
      <w:start w:val="1"/>
      <w:numFmt w:val="decimal"/>
      <w:lvlText w:val="%7."/>
      <w:lvlJc w:val="left"/>
      <w:pPr>
        <w:ind w:left="5580" w:hanging="360"/>
      </w:pPr>
    </w:lvl>
    <w:lvl w:ilvl="7" w:tplc="080C0019" w:tentative="1">
      <w:start w:val="1"/>
      <w:numFmt w:val="lowerLetter"/>
      <w:lvlText w:val="%8."/>
      <w:lvlJc w:val="left"/>
      <w:pPr>
        <w:ind w:left="6300" w:hanging="360"/>
      </w:pPr>
    </w:lvl>
    <w:lvl w:ilvl="8" w:tplc="08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F7F3E19"/>
    <w:multiLevelType w:val="hybridMultilevel"/>
    <w:tmpl w:val="A992C9D0"/>
    <w:lvl w:ilvl="0" w:tplc="C0A89A22">
      <w:start w:val="9320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FCA65D3"/>
    <w:multiLevelType w:val="hybridMultilevel"/>
    <w:tmpl w:val="E8BE5346"/>
    <w:lvl w:ilvl="0" w:tplc="A85EB096">
      <w:start w:val="6747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 w15:restartNumberingAfterBreak="0">
    <w:nsid w:val="415D4EDE"/>
    <w:multiLevelType w:val="hybridMultilevel"/>
    <w:tmpl w:val="D3DC18D8"/>
    <w:lvl w:ilvl="0" w:tplc="1F649A52">
      <w:start w:val="8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6E45D1"/>
    <w:multiLevelType w:val="hybridMultilevel"/>
    <w:tmpl w:val="54BAB932"/>
    <w:lvl w:ilvl="0" w:tplc="72D021CE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E221A"/>
    <w:multiLevelType w:val="hybridMultilevel"/>
    <w:tmpl w:val="02CA7E36"/>
    <w:lvl w:ilvl="0" w:tplc="8DD6ACF6">
      <w:numFmt w:val="bullet"/>
      <w:lvlText w:val="-"/>
      <w:lvlJc w:val="left"/>
      <w:pPr>
        <w:ind w:left="36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4A59F2"/>
    <w:multiLevelType w:val="hybridMultilevel"/>
    <w:tmpl w:val="A0E609D2"/>
    <w:lvl w:ilvl="0" w:tplc="062C1DC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C6621B2"/>
    <w:multiLevelType w:val="multilevel"/>
    <w:tmpl w:val="C512B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161140"/>
    <w:multiLevelType w:val="hybridMultilevel"/>
    <w:tmpl w:val="E5BACBEC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2123F36"/>
    <w:multiLevelType w:val="hybridMultilevel"/>
    <w:tmpl w:val="8EAA87AC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B7E3A96"/>
    <w:multiLevelType w:val="hybridMultilevel"/>
    <w:tmpl w:val="A858AE82"/>
    <w:lvl w:ilvl="0" w:tplc="C7B61F32">
      <w:start w:val="1"/>
      <w:numFmt w:val="bullet"/>
      <w:lvlText w:val=""/>
      <w:lvlJc w:val="left"/>
      <w:pPr>
        <w:ind w:left="1353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5DE72A50"/>
    <w:multiLevelType w:val="hybridMultilevel"/>
    <w:tmpl w:val="00E0D35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F3BF5"/>
    <w:multiLevelType w:val="hybridMultilevel"/>
    <w:tmpl w:val="D434890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679"/>
    <w:multiLevelType w:val="hybridMultilevel"/>
    <w:tmpl w:val="90D831E2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3866146"/>
    <w:multiLevelType w:val="hybridMultilevel"/>
    <w:tmpl w:val="F192FCD8"/>
    <w:lvl w:ilvl="0" w:tplc="EFEA7B62">
      <w:start w:val="66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31968"/>
    <w:multiLevelType w:val="hybridMultilevel"/>
    <w:tmpl w:val="BD282416"/>
    <w:lvl w:ilvl="0" w:tplc="D508141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593232"/>
    <w:multiLevelType w:val="hybridMultilevel"/>
    <w:tmpl w:val="4966240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16843"/>
    <w:multiLevelType w:val="hybridMultilevel"/>
    <w:tmpl w:val="E80A759C"/>
    <w:lvl w:ilvl="0" w:tplc="E5CA14C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46C9C"/>
    <w:multiLevelType w:val="hybridMultilevel"/>
    <w:tmpl w:val="F12002F2"/>
    <w:lvl w:ilvl="0" w:tplc="C9DA54EA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 w15:restartNumberingAfterBreak="0">
    <w:nsid w:val="6E6C785D"/>
    <w:multiLevelType w:val="hybridMultilevel"/>
    <w:tmpl w:val="91E8FE6C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6EDD5207"/>
    <w:multiLevelType w:val="hybridMultilevel"/>
    <w:tmpl w:val="1EF05C8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7EE391C"/>
    <w:multiLevelType w:val="hybridMultilevel"/>
    <w:tmpl w:val="51DE3F08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7ACE0D39"/>
    <w:multiLevelType w:val="hybridMultilevel"/>
    <w:tmpl w:val="8454F0E6"/>
    <w:lvl w:ilvl="0" w:tplc="8DAA456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832EAB"/>
    <w:multiLevelType w:val="hybridMultilevel"/>
    <w:tmpl w:val="314EE21E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D7D78EB"/>
    <w:multiLevelType w:val="hybridMultilevel"/>
    <w:tmpl w:val="378088A8"/>
    <w:lvl w:ilvl="0" w:tplc="2EB4F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9282058">
    <w:abstractNumId w:val="15"/>
  </w:num>
  <w:num w:numId="2" w16cid:durableId="750392429">
    <w:abstractNumId w:val="42"/>
  </w:num>
  <w:num w:numId="3" w16cid:durableId="859011038">
    <w:abstractNumId w:val="7"/>
  </w:num>
  <w:num w:numId="4" w16cid:durableId="594509611">
    <w:abstractNumId w:val="41"/>
  </w:num>
  <w:num w:numId="5" w16cid:durableId="171531012">
    <w:abstractNumId w:val="16"/>
  </w:num>
  <w:num w:numId="6" w16cid:durableId="1350520994">
    <w:abstractNumId w:val="20"/>
  </w:num>
  <w:num w:numId="7" w16cid:durableId="1888293331">
    <w:abstractNumId w:val="19"/>
  </w:num>
  <w:num w:numId="8" w16cid:durableId="1065839567">
    <w:abstractNumId w:val="32"/>
  </w:num>
  <w:num w:numId="9" w16cid:durableId="1875724352">
    <w:abstractNumId w:val="25"/>
  </w:num>
  <w:num w:numId="10" w16cid:durableId="1525171067">
    <w:abstractNumId w:val="4"/>
  </w:num>
  <w:num w:numId="11" w16cid:durableId="238563094">
    <w:abstractNumId w:val="17"/>
  </w:num>
  <w:num w:numId="12" w16cid:durableId="2012026337">
    <w:abstractNumId w:val="9"/>
  </w:num>
  <w:num w:numId="13" w16cid:durableId="691764829">
    <w:abstractNumId w:val="35"/>
  </w:num>
  <w:num w:numId="14" w16cid:durableId="1862162107">
    <w:abstractNumId w:val="33"/>
  </w:num>
  <w:num w:numId="15" w16cid:durableId="160587926">
    <w:abstractNumId w:val="34"/>
  </w:num>
  <w:num w:numId="16" w16cid:durableId="1404141186">
    <w:abstractNumId w:val="27"/>
  </w:num>
  <w:num w:numId="17" w16cid:durableId="1850673429">
    <w:abstractNumId w:val="1"/>
  </w:num>
  <w:num w:numId="18" w16cid:durableId="463039492">
    <w:abstractNumId w:val="10"/>
  </w:num>
  <w:num w:numId="19" w16cid:durableId="1615745080">
    <w:abstractNumId w:val="12"/>
  </w:num>
  <w:num w:numId="20" w16cid:durableId="469250279">
    <w:abstractNumId w:val="5"/>
  </w:num>
  <w:num w:numId="21" w16cid:durableId="506091331">
    <w:abstractNumId w:val="39"/>
  </w:num>
  <w:num w:numId="22" w16cid:durableId="148208467">
    <w:abstractNumId w:val="29"/>
  </w:num>
  <w:num w:numId="23" w16cid:durableId="1839075970">
    <w:abstractNumId w:val="30"/>
  </w:num>
  <w:num w:numId="24" w16cid:durableId="1359232122">
    <w:abstractNumId w:val="26"/>
  </w:num>
  <w:num w:numId="25" w16cid:durableId="1139884608">
    <w:abstractNumId w:val="21"/>
  </w:num>
  <w:num w:numId="26" w16cid:durableId="1075400648">
    <w:abstractNumId w:val="0"/>
  </w:num>
  <w:num w:numId="27" w16cid:durableId="1737510458">
    <w:abstractNumId w:val="11"/>
  </w:num>
  <w:num w:numId="28" w16cid:durableId="1877232187">
    <w:abstractNumId w:val="22"/>
  </w:num>
  <w:num w:numId="29" w16cid:durableId="524368370">
    <w:abstractNumId w:val="23"/>
  </w:num>
  <w:num w:numId="30" w16cid:durableId="707755059">
    <w:abstractNumId w:val="28"/>
  </w:num>
  <w:num w:numId="31" w16cid:durableId="1106920228">
    <w:abstractNumId w:val="14"/>
  </w:num>
  <w:num w:numId="32" w16cid:durableId="1800998857">
    <w:abstractNumId w:val="3"/>
  </w:num>
  <w:num w:numId="33" w16cid:durableId="19402057">
    <w:abstractNumId w:val="2"/>
  </w:num>
  <w:num w:numId="34" w16cid:durableId="291716006">
    <w:abstractNumId w:val="24"/>
  </w:num>
  <w:num w:numId="35" w16cid:durableId="442773874">
    <w:abstractNumId w:val="18"/>
  </w:num>
  <w:num w:numId="36" w16cid:durableId="975719779">
    <w:abstractNumId w:val="3"/>
  </w:num>
  <w:num w:numId="37" w16cid:durableId="647367007">
    <w:abstractNumId w:val="37"/>
  </w:num>
  <w:num w:numId="38" w16cid:durableId="1283805299">
    <w:abstractNumId w:val="31"/>
  </w:num>
  <w:num w:numId="39" w16cid:durableId="1698772795">
    <w:abstractNumId w:val="36"/>
  </w:num>
  <w:num w:numId="40" w16cid:durableId="977148467">
    <w:abstractNumId w:val="38"/>
  </w:num>
  <w:num w:numId="41" w16cid:durableId="261685469">
    <w:abstractNumId w:val="8"/>
  </w:num>
  <w:num w:numId="42" w16cid:durableId="1604873583">
    <w:abstractNumId w:val="13"/>
  </w:num>
  <w:num w:numId="43" w16cid:durableId="1861700699">
    <w:abstractNumId w:val="6"/>
  </w:num>
  <w:num w:numId="44" w16cid:durableId="17199446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ABB"/>
    <w:rsid w:val="00010A43"/>
    <w:rsid w:val="00013340"/>
    <w:rsid w:val="000254DE"/>
    <w:rsid w:val="00025A5A"/>
    <w:rsid w:val="000336EB"/>
    <w:rsid w:val="00041B21"/>
    <w:rsid w:val="000433F4"/>
    <w:rsid w:val="00043C45"/>
    <w:rsid w:val="0005116E"/>
    <w:rsid w:val="00057FDB"/>
    <w:rsid w:val="00061158"/>
    <w:rsid w:val="00072E0E"/>
    <w:rsid w:val="00085A49"/>
    <w:rsid w:val="000937B9"/>
    <w:rsid w:val="0009742D"/>
    <w:rsid w:val="000A26C8"/>
    <w:rsid w:val="000A2884"/>
    <w:rsid w:val="000B1035"/>
    <w:rsid w:val="000C447D"/>
    <w:rsid w:val="000C7B77"/>
    <w:rsid w:val="000D4EC7"/>
    <w:rsid w:val="000F1ABB"/>
    <w:rsid w:val="000F652A"/>
    <w:rsid w:val="000F7B84"/>
    <w:rsid w:val="001220D8"/>
    <w:rsid w:val="00133547"/>
    <w:rsid w:val="00136FEA"/>
    <w:rsid w:val="00142104"/>
    <w:rsid w:val="00150272"/>
    <w:rsid w:val="00156BDC"/>
    <w:rsid w:val="00172DF6"/>
    <w:rsid w:val="0017600F"/>
    <w:rsid w:val="00176EDD"/>
    <w:rsid w:val="00193438"/>
    <w:rsid w:val="00193EE7"/>
    <w:rsid w:val="001948A3"/>
    <w:rsid w:val="00197213"/>
    <w:rsid w:val="001A229F"/>
    <w:rsid w:val="001A3437"/>
    <w:rsid w:val="001B1668"/>
    <w:rsid w:val="001B1C92"/>
    <w:rsid w:val="001B4246"/>
    <w:rsid w:val="001D41B2"/>
    <w:rsid w:val="001D6F1E"/>
    <w:rsid w:val="001E2833"/>
    <w:rsid w:val="001E4B8B"/>
    <w:rsid w:val="001E6EA5"/>
    <w:rsid w:val="001F18C7"/>
    <w:rsid w:val="001F2668"/>
    <w:rsid w:val="001F4A29"/>
    <w:rsid w:val="002077B0"/>
    <w:rsid w:val="00222F29"/>
    <w:rsid w:val="0024059A"/>
    <w:rsid w:val="00243106"/>
    <w:rsid w:val="0025114C"/>
    <w:rsid w:val="00283BBC"/>
    <w:rsid w:val="0029681D"/>
    <w:rsid w:val="002B2491"/>
    <w:rsid w:val="002B7BB5"/>
    <w:rsid w:val="002D1553"/>
    <w:rsid w:val="002D449D"/>
    <w:rsid w:val="002D656D"/>
    <w:rsid w:val="002E4B63"/>
    <w:rsid w:val="002E52E0"/>
    <w:rsid w:val="0031385D"/>
    <w:rsid w:val="00313A06"/>
    <w:rsid w:val="003149BF"/>
    <w:rsid w:val="00317B24"/>
    <w:rsid w:val="003249F3"/>
    <w:rsid w:val="00334AA5"/>
    <w:rsid w:val="003414F5"/>
    <w:rsid w:val="00342C53"/>
    <w:rsid w:val="003501F7"/>
    <w:rsid w:val="00354852"/>
    <w:rsid w:val="00355AC3"/>
    <w:rsid w:val="003612AF"/>
    <w:rsid w:val="00390BB7"/>
    <w:rsid w:val="003D4C04"/>
    <w:rsid w:val="003D7D1E"/>
    <w:rsid w:val="003E17EE"/>
    <w:rsid w:val="003F2CE0"/>
    <w:rsid w:val="003F58B6"/>
    <w:rsid w:val="003F6565"/>
    <w:rsid w:val="003F7623"/>
    <w:rsid w:val="00405EFB"/>
    <w:rsid w:val="00413DD9"/>
    <w:rsid w:val="00431705"/>
    <w:rsid w:val="0044120D"/>
    <w:rsid w:val="00452325"/>
    <w:rsid w:val="00461BE6"/>
    <w:rsid w:val="00470F09"/>
    <w:rsid w:val="00474454"/>
    <w:rsid w:val="00491BA6"/>
    <w:rsid w:val="00495E35"/>
    <w:rsid w:val="004A0768"/>
    <w:rsid w:val="004A749F"/>
    <w:rsid w:val="004C7E33"/>
    <w:rsid w:val="004D6F89"/>
    <w:rsid w:val="004E2275"/>
    <w:rsid w:val="004F7FE1"/>
    <w:rsid w:val="00500426"/>
    <w:rsid w:val="005375DB"/>
    <w:rsid w:val="0055761F"/>
    <w:rsid w:val="00567142"/>
    <w:rsid w:val="005712D4"/>
    <w:rsid w:val="00573132"/>
    <w:rsid w:val="005903B0"/>
    <w:rsid w:val="00593070"/>
    <w:rsid w:val="00596EF4"/>
    <w:rsid w:val="005A7497"/>
    <w:rsid w:val="005B302E"/>
    <w:rsid w:val="005B4B34"/>
    <w:rsid w:val="005B62F6"/>
    <w:rsid w:val="005C783A"/>
    <w:rsid w:val="005E1A0F"/>
    <w:rsid w:val="005E2A50"/>
    <w:rsid w:val="0061054B"/>
    <w:rsid w:val="0061581B"/>
    <w:rsid w:val="0062479A"/>
    <w:rsid w:val="006304A4"/>
    <w:rsid w:val="006428AB"/>
    <w:rsid w:val="0064653C"/>
    <w:rsid w:val="00655D87"/>
    <w:rsid w:val="00665F79"/>
    <w:rsid w:val="00674149"/>
    <w:rsid w:val="006758C1"/>
    <w:rsid w:val="00686C45"/>
    <w:rsid w:val="006A6F21"/>
    <w:rsid w:val="006B4933"/>
    <w:rsid w:val="006D33C5"/>
    <w:rsid w:val="006D5541"/>
    <w:rsid w:val="006D6BA9"/>
    <w:rsid w:val="006E1749"/>
    <w:rsid w:val="006E21CE"/>
    <w:rsid w:val="006E6620"/>
    <w:rsid w:val="006E6F80"/>
    <w:rsid w:val="006E7741"/>
    <w:rsid w:val="006F3B45"/>
    <w:rsid w:val="006F5374"/>
    <w:rsid w:val="006F60DE"/>
    <w:rsid w:val="006F7E48"/>
    <w:rsid w:val="007315C9"/>
    <w:rsid w:val="00742838"/>
    <w:rsid w:val="00777406"/>
    <w:rsid w:val="00785E31"/>
    <w:rsid w:val="007A6A7D"/>
    <w:rsid w:val="007A76EB"/>
    <w:rsid w:val="007B35C8"/>
    <w:rsid w:val="007C634B"/>
    <w:rsid w:val="007D0B77"/>
    <w:rsid w:val="007D5434"/>
    <w:rsid w:val="007E3014"/>
    <w:rsid w:val="007E46CB"/>
    <w:rsid w:val="007F02B3"/>
    <w:rsid w:val="00811BDB"/>
    <w:rsid w:val="008207D8"/>
    <w:rsid w:val="00830179"/>
    <w:rsid w:val="008468AD"/>
    <w:rsid w:val="00856A08"/>
    <w:rsid w:val="008705C5"/>
    <w:rsid w:val="00870B45"/>
    <w:rsid w:val="00871621"/>
    <w:rsid w:val="00873970"/>
    <w:rsid w:val="008825EB"/>
    <w:rsid w:val="008B3CFF"/>
    <w:rsid w:val="008D5D19"/>
    <w:rsid w:val="008E3F39"/>
    <w:rsid w:val="008E6BD7"/>
    <w:rsid w:val="00903DD8"/>
    <w:rsid w:val="00904090"/>
    <w:rsid w:val="00906797"/>
    <w:rsid w:val="00911C9A"/>
    <w:rsid w:val="00916919"/>
    <w:rsid w:val="00932BB4"/>
    <w:rsid w:val="0093507C"/>
    <w:rsid w:val="0093609F"/>
    <w:rsid w:val="00936B43"/>
    <w:rsid w:val="00945236"/>
    <w:rsid w:val="0095506F"/>
    <w:rsid w:val="00961217"/>
    <w:rsid w:val="00976EED"/>
    <w:rsid w:val="009921FD"/>
    <w:rsid w:val="009A131F"/>
    <w:rsid w:val="009A3644"/>
    <w:rsid w:val="009B42C1"/>
    <w:rsid w:val="009B73B0"/>
    <w:rsid w:val="009B772F"/>
    <w:rsid w:val="009D7135"/>
    <w:rsid w:val="00A309CB"/>
    <w:rsid w:val="00A423BF"/>
    <w:rsid w:val="00A53184"/>
    <w:rsid w:val="00A53543"/>
    <w:rsid w:val="00A60DA4"/>
    <w:rsid w:val="00A65D41"/>
    <w:rsid w:val="00A71F47"/>
    <w:rsid w:val="00A80C8F"/>
    <w:rsid w:val="00A8404E"/>
    <w:rsid w:val="00A9306A"/>
    <w:rsid w:val="00AB0CE4"/>
    <w:rsid w:val="00AB181D"/>
    <w:rsid w:val="00AC37BA"/>
    <w:rsid w:val="00AC3F1A"/>
    <w:rsid w:val="00AC7C6F"/>
    <w:rsid w:val="00AC7D6A"/>
    <w:rsid w:val="00AD6083"/>
    <w:rsid w:val="00AE2085"/>
    <w:rsid w:val="00AE4235"/>
    <w:rsid w:val="00AE5394"/>
    <w:rsid w:val="00AF4D07"/>
    <w:rsid w:val="00B05EA2"/>
    <w:rsid w:val="00B145E1"/>
    <w:rsid w:val="00B14FFF"/>
    <w:rsid w:val="00B152FC"/>
    <w:rsid w:val="00B21C73"/>
    <w:rsid w:val="00B30CA1"/>
    <w:rsid w:val="00B30F19"/>
    <w:rsid w:val="00B401B2"/>
    <w:rsid w:val="00B51E1D"/>
    <w:rsid w:val="00B60BE3"/>
    <w:rsid w:val="00B6383C"/>
    <w:rsid w:val="00B73AF9"/>
    <w:rsid w:val="00B752DA"/>
    <w:rsid w:val="00B80F5E"/>
    <w:rsid w:val="00B91AE4"/>
    <w:rsid w:val="00B94E9A"/>
    <w:rsid w:val="00B97E63"/>
    <w:rsid w:val="00BA40D6"/>
    <w:rsid w:val="00BA52CB"/>
    <w:rsid w:val="00BA7B66"/>
    <w:rsid w:val="00BB1901"/>
    <w:rsid w:val="00BB320F"/>
    <w:rsid w:val="00BB7ED1"/>
    <w:rsid w:val="00BD4AFC"/>
    <w:rsid w:val="00BE1480"/>
    <w:rsid w:val="00BF553E"/>
    <w:rsid w:val="00C25DE9"/>
    <w:rsid w:val="00C25F0B"/>
    <w:rsid w:val="00C31C00"/>
    <w:rsid w:val="00C41BC0"/>
    <w:rsid w:val="00C45A08"/>
    <w:rsid w:val="00C5772F"/>
    <w:rsid w:val="00C751C9"/>
    <w:rsid w:val="00C85171"/>
    <w:rsid w:val="00C85D3B"/>
    <w:rsid w:val="00CB7408"/>
    <w:rsid w:val="00CC1ED2"/>
    <w:rsid w:val="00CC4911"/>
    <w:rsid w:val="00CD64C4"/>
    <w:rsid w:val="00CF3985"/>
    <w:rsid w:val="00D01513"/>
    <w:rsid w:val="00D0293E"/>
    <w:rsid w:val="00D11B9E"/>
    <w:rsid w:val="00D23C79"/>
    <w:rsid w:val="00D47CC7"/>
    <w:rsid w:val="00D531E3"/>
    <w:rsid w:val="00D6533F"/>
    <w:rsid w:val="00D66698"/>
    <w:rsid w:val="00D80AC8"/>
    <w:rsid w:val="00D8698A"/>
    <w:rsid w:val="00D96F15"/>
    <w:rsid w:val="00D97833"/>
    <w:rsid w:val="00DB35DF"/>
    <w:rsid w:val="00DB63B4"/>
    <w:rsid w:val="00DF24B0"/>
    <w:rsid w:val="00E51C6D"/>
    <w:rsid w:val="00E6450F"/>
    <w:rsid w:val="00E645F7"/>
    <w:rsid w:val="00E82730"/>
    <w:rsid w:val="00E94B57"/>
    <w:rsid w:val="00EA3CC2"/>
    <w:rsid w:val="00EC262C"/>
    <w:rsid w:val="00ED0BBA"/>
    <w:rsid w:val="00ED39ED"/>
    <w:rsid w:val="00ED742E"/>
    <w:rsid w:val="00EE4A65"/>
    <w:rsid w:val="00EE728C"/>
    <w:rsid w:val="00EF39A4"/>
    <w:rsid w:val="00EF5D35"/>
    <w:rsid w:val="00F03260"/>
    <w:rsid w:val="00F10260"/>
    <w:rsid w:val="00F136A2"/>
    <w:rsid w:val="00F161F7"/>
    <w:rsid w:val="00F2302F"/>
    <w:rsid w:val="00F359AF"/>
    <w:rsid w:val="00F41B6F"/>
    <w:rsid w:val="00F80574"/>
    <w:rsid w:val="00FA079B"/>
    <w:rsid w:val="00FA764D"/>
    <w:rsid w:val="00FB2B9F"/>
    <w:rsid w:val="00FB3F61"/>
    <w:rsid w:val="00FC70E9"/>
    <w:rsid w:val="00FE4D63"/>
    <w:rsid w:val="00FE797E"/>
    <w:rsid w:val="00FE7F35"/>
    <w:rsid w:val="00FF1A2A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4B9101"/>
  <w15:docId w15:val="{39BE6315-281D-46E9-AC1F-0A56F568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1B6F"/>
    <w:rPr>
      <w:rFonts w:ascii="Arial" w:hAnsi="Arial" w:cs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90"/>
      <w:jc w:val="center"/>
      <w:outlineLvl w:val="0"/>
    </w:pPr>
    <w:rPr>
      <w:b/>
      <w:bCs/>
      <w:szCs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ekton" w:hAnsi="Tekton"/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kton" w:hAnsi="Tekton"/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Tekton" w:hAnsi="Tekton"/>
      <w:b/>
      <w:b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ekton" w:hAnsi="Tekton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ekton" w:hAnsi="Tekto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tabs>
        <w:tab w:val="left" w:pos="1980"/>
      </w:tabs>
      <w:ind w:left="2160" w:right="1559" w:hanging="540"/>
    </w:pPr>
  </w:style>
  <w:style w:type="character" w:styleId="Lienhypertexte">
    <w:name w:val="Hyperlink"/>
    <w:basedOn w:val="Policepardfaut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A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61158"/>
    <w:pPr>
      <w:spacing w:before="100" w:beforeAutospacing="1" w:after="119"/>
    </w:pPr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rsid w:val="00176EDD"/>
    <w:rPr>
      <w:rFonts w:ascii="Arial" w:hAnsi="Arial" w:cs="Arial"/>
      <w:sz w:val="22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655D87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semiHidden/>
    <w:unhideWhenUsed/>
    <w:rsid w:val="00057FDB"/>
    <w:pPr>
      <w:ind w:left="540"/>
    </w:pPr>
    <w:rPr>
      <w:sz w:val="24"/>
      <w:lang w:val="fr-BE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057FDB"/>
    <w:rPr>
      <w:rFonts w:ascii="Arial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ntete_gas210501\ssim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9424D-95FD-43D9-8C88-2EB6D598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ssimage</Template>
  <TotalTime>0</TotalTime>
  <Pages>1</Pages>
  <Words>114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Groupe d'Action Surrendettem</dc:creator>
  <cp:lastModifiedBy>Julie BOUILLON</cp:lastModifiedBy>
  <cp:revision>2</cp:revision>
  <cp:lastPrinted>2015-12-11T10:38:00Z</cp:lastPrinted>
  <dcterms:created xsi:type="dcterms:W3CDTF">2025-08-28T12:59:00Z</dcterms:created>
  <dcterms:modified xsi:type="dcterms:W3CDTF">2025-08-28T12:59:00Z</dcterms:modified>
</cp:coreProperties>
</file>