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A2ACC" w14:textId="77777777" w:rsidR="0009742D" w:rsidRDefault="0009742D" w:rsidP="00BA7B66">
      <w:pPr>
        <w:pStyle w:val="NormalWeb"/>
        <w:spacing w:before="0" w:beforeAutospacing="0" w:after="0"/>
        <w:ind w:right="-68"/>
        <w:rPr>
          <w:rFonts w:ascii="Arial" w:hAnsi="Arial" w:cs="Arial"/>
          <w:sz w:val="20"/>
          <w:szCs w:val="20"/>
        </w:rPr>
      </w:pPr>
    </w:p>
    <w:p w14:paraId="520883FD" w14:textId="77777777" w:rsidR="00BA7B66" w:rsidRDefault="00BA7B66" w:rsidP="00BA7B66">
      <w:pPr>
        <w:pStyle w:val="NormalWeb"/>
        <w:spacing w:before="0" w:beforeAutospacing="0" w:after="0"/>
        <w:ind w:right="-68"/>
        <w:rPr>
          <w:rFonts w:ascii="Arial" w:hAnsi="Arial" w:cs="Arial"/>
          <w:sz w:val="20"/>
          <w:szCs w:val="20"/>
        </w:rPr>
      </w:pPr>
    </w:p>
    <w:p w14:paraId="2BBC5D60" w14:textId="77777777" w:rsidR="003414F5" w:rsidRDefault="003414F5" w:rsidP="003414F5">
      <w:pPr>
        <w:jc w:val="center"/>
        <w:rPr>
          <w:rFonts w:asciiTheme="minorHAnsi" w:hAnsiTheme="minorHAnsi" w:cstheme="minorBidi"/>
          <w:b/>
          <w:sz w:val="24"/>
          <w:szCs w:val="22"/>
          <w:u w:val="single"/>
          <w:lang w:eastAsia="en-US"/>
        </w:rPr>
      </w:pPr>
      <w:r>
        <w:rPr>
          <w:b/>
          <w:sz w:val="24"/>
          <w:u w:val="single"/>
        </w:rPr>
        <w:t>Bulletin d’inscription à la formation :</w:t>
      </w:r>
    </w:p>
    <w:p w14:paraId="7456E4E4" w14:textId="01836356" w:rsidR="003414F5" w:rsidRDefault="003414F5" w:rsidP="003414F5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« La guidance budgétaire pas à pas »</w:t>
      </w:r>
    </w:p>
    <w:p w14:paraId="449807CC" w14:textId="77777777" w:rsidR="003414F5" w:rsidRDefault="003414F5" w:rsidP="003414F5">
      <w:pPr>
        <w:jc w:val="center"/>
        <w:rPr>
          <w:b/>
          <w:sz w:val="28"/>
          <w:u w:val="single"/>
        </w:rPr>
      </w:pPr>
    </w:p>
    <w:p w14:paraId="176FF873" w14:textId="77777777" w:rsidR="003414F5" w:rsidRDefault="003414F5" w:rsidP="003414F5">
      <w:pPr>
        <w:jc w:val="center"/>
        <w:rPr>
          <w:b/>
          <w:sz w:val="28"/>
          <w:u w:val="single"/>
        </w:rPr>
      </w:pPr>
    </w:p>
    <w:p w14:paraId="7FB8116F" w14:textId="77777777" w:rsidR="003414F5" w:rsidRDefault="003414F5" w:rsidP="002A305E"/>
    <w:p w14:paraId="31E4D248" w14:textId="4C309422" w:rsidR="002A305E" w:rsidRDefault="002A305E" w:rsidP="001844BD">
      <w:r>
        <w:t xml:space="preserve">DATE : </w:t>
      </w:r>
      <w:r w:rsidRPr="002A305E">
        <w:rPr>
          <w:b/>
          <w:bCs/>
        </w:rPr>
        <w:t>3 et 10 octobre 2024</w:t>
      </w:r>
    </w:p>
    <w:p w14:paraId="3F60594A" w14:textId="77777777" w:rsidR="002A305E" w:rsidRDefault="002A305E" w:rsidP="001844BD"/>
    <w:p w14:paraId="236DB019" w14:textId="5ECE8A90" w:rsidR="002A305E" w:rsidRDefault="002A305E" w:rsidP="001844BD">
      <w:r>
        <w:t xml:space="preserve">LIEU : </w:t>
      </w:r>
      <w:r w:rsidRPr="002A305E">
        <w:rPr>
          <w:b/>
          <w:bCs/>
        </w:rPr>
        <w:t>Administration communale de Libramont</w:t>
      </w:r>
    </w:p>
    <w:p w14:paraId="7EE2C4ED" w14:textId="77777777" w:rsidR="002A305E" w:rsidRDefault="002A305E" w:rsidP="001844BD"/>
    <w:p w14:paraId="0B517E0F" w14:textId="42096E8C" w:rsidR="001844BD" w:rsidRPr="003414F5" w:rsidRDefault="001844BD" w:rsidP="001844BD">
      <w:pPr>
        <w:rPr>
          <w:sz w:val="16"/>
          <w:szCs w:val="16"/>
        </w:rPr>
      </w:pPr>
      <w:r>
        <w:t>NOM : ………………………………………………</w:t>
      </w:r>
      <w:proofErr w:type="gramStart"/>
      <w:r>
        <w:t>…….</w:t>
      </w:r>
      <w:proofErr w:type="gramEnd"/>
      <w:r>
        <w:t>.…</w:t>
      </w:r>
      <w:r>
        <w:br/>
      </w:r>
    </w:p>
    <w:p w14:paraId="505DB028" w14:textId="77777777" w:rsidR="001844BD" w:rsidRDefault="001844BD" w:rsidP="001844BD">
      <w:r>
        <w:t>PRENOM : …………………………………………</w:t>
      </w:r>
      <w:proofErr w:type="gramStart"/>
      <w:r>
        <w:t>…….</w:t>
      </w:r>
      <w:proofErr w:type="gramEnd"/>
      <w:r>
        <w:t>…</w:t>
      </w:r>
    </w:p>
    <w:p w14:paraId="353BDCE7" w14:textId="77777777" w:rsidR="001844BD" w:rsidRDefault="001844BD" w:rsidP="001844BD"/>
    <w:p w14:paraId="549652BF" w14:textId="77777777" w:rsidR="001844BD" w:rsidRDefault="001844BD" w:rsidP="001844BD">
      <w:r>
        <w:t>Fonction au sein du CPAS :</w:t>
      </w:r>
    </w:p>
    <w:p w14:paraId="25F15882" w14:textId="77777777" w:rsidR="001844BD" w:rsidRDefault="001B320F" w:rsidP="001844BD">
      <w:pPr>
        <w:ind w:left="708"/>
      </w:pPr>
      <w:sdt>
        <w:sdtPr>
          <w:rPr>
            <w:lang w:val="fr-BE"/>
          </w:rPr>
          <w:id w:val="-1555457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44BD" w:rsidRPr="003414F5">
            <w:rPr>
              <w:rFonts w:ascii="MS Gothic" w:eastAsia="MS Gothic" w:hAnsi="MS Gothic" w:hint="eastAsia"/>
              <w:lang w:val="fr-BE"/>
            </w:rPr>
            <w:t>☐</w:t>
          </w:r>
        </w:sdtContent>
      </w:sdt>
      <w:r w:rsidR="001844BD">
        <w:t xml:space="preserve"> Médiateur de dette</w:t>
      </w:r>
    </w:p>
    <w:p w14:paraId="36DD3504" w14:textId="77777777" w:rsidR="001844BD" w:rsidRDefault="001B320F" w:rsidP="001844BD">
      <w:pPr>
        <w:ind w:left="708"/>
      </w:pPr>
      <w:sdt>
        <w:sdtPr>
          <w:rPr>
            <w:lang w:val="fr-BE"/>
          </w:rPr>
          <w:id w:val="-1414625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44BD" w:rsidRPr="003414F5">
            <w:rPr>
              <w:rFonts w:ascii="MS Gothic" w:eastAsia="MS Gothic" w:hAnsi="MS Gothic" w:hint="eastAsia"/>
              <w:lang w:val="fr-BE"/>
            </w:rPr>
            <w:t>☐</w:t>
          </w:r>
        </w:sdtContent>
      </w:sdt>
      <w:r w:rsidR="001844BD">
        <w:t xml:space="preserve"> Assistant social de guidance / gestion budgétaire</w:t>
      </w:r>
    </w:p>
    <w:p w14:paraId="5F47A05C" w14:textId="77777777" w:rsidR="001844BD" w:rsidRDefault="001844BD" w:rsidP="001844BD"/>
    <w:p w14:paraId="59DFD551" w14:textId="77777777" w:rsidR="001844BD" w:rsidRPr="003414F5" w:rsidRDefault="001844BD" w:rsidP="001844BD">
      <w:pPr>
        <w:rPr>
          <w:sz w:val="16"/>
          <w:szCs w:val="16"/>
        </w:rPr>
      </w:pPr>
      <w:r>
        <w:t>CPAS : …………………………………………………</w:t>
      </w:r>
      <w:proofErr w:type="gramStart"/>
      <w:r>
        <w:t>…….</w:t>
      </w:r>
      <w:proofErr w:type="gramEnd"/>
      <w:r>
        <w:br/>
      </w:r>
    </w:p>
    <w:p w14:paraId="7B0773D7" w14:textId="77777777" w:rsidR="001844BD" w:rsidRPr="003414F5" w:rsidRDefault="001844BD" w:rsidP="001844BD">
      <w:pPr>
        <w:rPr>
          <w:sz w:val="16"/>
          <w:szCs w:val="16"/>
        </w:rPr>
      </w:pPr>
      <w:r>
        <w:t>E-MAIL : ……………………………</w:t>
      </w:r>
      <w:proofErr w:type="gramStart"/>
      <w:r>
        <w:t>…….</w:t>
      </w:r>
      <w:proofErr w:type="gramEnd"/>
      <w:r>
        <w:t>.……………….</w:t>
      </w:r>
      <w:r>
        <w:br/>
      </w:r>
    </w:p>
    <w:p w14:paraId="67F40321" w14:textId="77777777" w:rsidR="001844BD" w:rsidRDefault="001844BD" w:rsidP="001844BD">
      <w:r>
        <w:t>TELEPHONE : ……………………………………………</w:t>
      </w:r>
    </w:p>
    <w:p w14:paraId="65895324" w14:textId="77777777" w:rsidR="001844BD" w:rsidRDefault="001844BD" w:rsidP="001844BD"/>
    <w:p w14:paraId="60478888" w14:textId="77777777" w:rsidR="001844BD" w:rsidRDefault="001844BD" w:rsidP="001844BD">
      <w:pPr>
        <w:jc w:val="both"/>
        <w:rPr>
          <w:rFonts w:ascii="Calibri" w:hAnsi="Calibri" w:cs="Calibri"/>
          <w:color w:val="000000"/>
          <w:shd w:val="clear" w:color="auto" w:fill="FFFFFF"/>
        </w:rPr>
      </w:pPr>
    </w:p>
    <w:p w14:paraId="334DBE4C" w14:textId="77777777" w:rsidR="001844BD" w:rsidRDefault="001844BD" w:rsidP="001844BD">
      <w:pPr>
        <w:jc w:val="both"/>
        <w:rPr>
          <w:rFonts w:ascii="Calibri" w:hAnsi="Calibri" w:cs="Calibri"/>
          <w:color w:val="000000"/>
          <w:shd w:val="clear" w:color="auto" w:fill="FFFFFF"/>
        </w:rPr>
      </w:pPr>
    </w:p>
    <w:p w14:paraId="488A2ADF" w14:textId="3CF24122" w:rsidR="001844BD" w:rsidRDefault="001844BD" w:rsidP="001844BD">
      <w:pPr>
        <w:jc w:val="both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Autres personnes intéressées par cette formation au sein du CPAS : NOM / Prénom / Fonction / Coordonnées</w:t>
      </w:r>
      <w:r w:rsidR="001B320F">
        <w:rPr>
          <w:rFonts w:ascii="Calibri" w:hAnsi="Calibri" w:cs="Calibri"/>
          <w:color w:val="000000"/>
          <w:shd w:val="clear" w:color="auto" w:fill="FFFFFF"/>
        </w:rPr>
        <w:t> :</w:t>
      </w:r>
    </w:p>
    <w:p w14:paraId="4ABA7EDF" w14:textId="77777777" w:rsidR="001B320F" w:rsidRDefault="001B320F" w:rsidP="001844BD">
      <w:pPr>
        <w:jc w:val="both"/>
        <w:rPr>
          <w:rFonts w:ascii="Calibri" w:hAnsi="Calibri" w:cs="Calibri"/>
          <w:color w:val="000000"/>
          <w:shd w:val="clear" w:color="auto" w:fill="FFFFFF"/>
        </w:rPr>
      </w:pPr>
    </w:p>
    <w:p w14:paraId="6A27FE5C" w14:textId="77777777" w:rsidR="001B320F" w:rsidRDefault="001B320F" w:rsidP="001844BD">
      <w:pPr>
        <w:jc w:val="both"/>
        <w:rPr>
          <w:rFonts w:ascii="Calibri" w:hAnsi="Calibri" w:cs="Calibri"/>
          <w:color w:val="000000"/>
          <w:shd w:val="clear" w:color="auto" w:fill="FFFFFF"/>
        </w:rPr>
      </w:pPr>
    </w:p>
    <w:p w14:paraId="779B8EDD" w14:textId="77777777" w:rsidR="001844BD" w:rsidRDefault="001844BD" w:rsidP="001844BD">
      <w:pPr>
        <w:jc w:val="both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br/>
        <w:t>…………………………………………………………………………………………………………………………………………………………………</w:t>
      </w:r>
    </w:p>
    <w:p w14:paraId="25C4BD08" w14:textId="77777777" w:rsidR="001844BD" w:rsidRDefault="001844BD" w:rsidP="001844BD">
      <w:pPr>
        <w:jc w:val="center"/>
        <w:rPr>
          <w:rFonts w:ascii="Calibri" w:hAnsi="Calibri" w:cs="Calibri"/>
          <w:color w:val="000000"/>
          <w:sz w:val="18"/>
          <w:shd w:val="clear" w:color="auto" w:fill="FFFFFF"/>
        </w:rPr>
      </w:pPr>
    </w:p>
    <w:p w14:paraId="0794A26B" w14:textId="77777777" w:rsidR="001844BD" w:rsidRDefault="001844BD" w:rsidP="001844BD">
      <w:pPr>
        <w:jc w:val="center"/>
        <w:rPr>
          <w:rFonts w:ascii="Calibri" w:hAnsi="Calibri" w:cs="Calibri"/>
          <w:color w:val="000000"/>
          <w:sz w:val="18"/>
          <w:shd w:val="clear" w:color="auto" w:fill="FFFFFF"/>
        </w:rPr>
      </w:pPr>
    </w:p>
    <w:p w14:paraId="6C27936C" w14:textId="77777777" w:rsidR="001844BD" w:rsidRDefault="001844BD" w:rsidP="001844BD">
      <w:pPr>
        <w:jc w:val="center"/>
        <w:rPr>
          <w:rFonts w:asciiTheme="minorHAnsi" w:hAnsiTheme="minorHAnsi" w:cstheme="minorBidi"/>
          <w:sz w:val="18"/>
        </w:rPr>
      </w:pPr>
      <w:r>
        <w:rPr>
          <w:rFonts w:ascii="Calibri" w:hAnsi="Calibri" w:cs="Calibri"/>
          <w:color w:val="000000"/>
          <w:sz w:val="18"/>
          <w:shd w:val="clear" w:color="auto" w:fill="FFFFFF"/>
        </w:rPr>
        <w:t>Merci d’envoyer ce bulletin d’inscription à info@gaslux.be</w:t>
      </w:r>
    </w:p>
    <w:p w14:paraId="454F8B0C" w14:textId="77777777" w:rsidR="001844BD" w:rsidRDefault="001844BD" w:rsidP="001844BD">
      <w:pPr>
        <w:pStyle w:val="NormalWeb"/>
        <w:spacing w:before="0" w:beforeAutospacing="0" w:after="0"/>
        <w:ind w:right="-68"/>
        <w:rPr>
          <w:rFonts w:ascii="Arial" w:hAnsi="Arial" w:cs="Arial"/>
          <w:sz w:val="20"/>
          <w:szCs w:val="20"/>
        </w:rPr>
      </w:pPr>
    </w:p>
    <w:sectPr w:rsidR="001844BD" w:rsidSect="002B2491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247" w:right="1247" w:bottom="249" w:left="1247" w:header="124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76C0C2" w14:textId="77777777" w:rsidR="006D66BA" w:rsidRDefault="006D66BA">
      <w:r>
        <w:separator/>
      </w:r>
    </w:p>
  </w:endnote>
  <w:endnote w:type="continuationSeparator" w:id="0">
    <w:p w14:paraId="3B6215C5" w14:textId="77777777" w:rsidR="006D66BA" w:rsidRDefault="006D6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ekto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LT Std 57 Cn">
    <w:altName w:val="Calibri"/>
    <w:panose1 w:val="020B050602020205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B44A5" w14:textId="77777777" w:rsidR="001E6EA5" w:rsidRDefault="001E6EA5">
    <w:pPr>
      <w:pStyle w:val="Pieddepag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46782740" wp14:editId="0A8698CC">
          <wp:simplePos x="0" y="0"/>
          <wp:positionH relativeFrom="margin">
            <wp:posOffset>-285750</wp:posOffset>
          </wp:positionH>
          <wp:positionV relativeFrom="margin">
            <wp:posOffset>8423910</wp:posOffset>
          </wp:positionV>
          <wp:extent cx="7106920" cy="1619250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6920" cy="161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A075B7" wp14:editId="6ED0E2BE">
              <wp:simplePos x="0" y="0"/>
              <wp:positionH relativeFrom="margin">
                <wp:posOffset>0</wp:posOffset>
              </wp:positionH>
              <wp:positionV relativeFrom="margin">
                <wp:posOffset>10137775</wp:posOffset>
              </wp:positionV>
              <wp:extent cx="7101024" cy="1612356"/>
              <wp:effectExtent l="0" t="0" r="5080" b="6985"/>
              <wp:wrapSquare wrapText="bothSides"/>
              <wp:docPr id="15" name="Groupe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1024" cy="1612356"/>
                        <a:chOff x="0" y="0"/>
                        <a:chExt cx="7101024" cy="1612356"/>
                      </a:xfrm>
                    </wpg:grpSpPr>
                    <pic:pic xmlns:pic="http://schemas.openxmlformats.org/drawingml/2006/picture">
                      <pic:nvPicPr>
                        <pic:cNvPr id="16" name="Ima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08" t="15020" b="39885"/>
                        <a:stretch/>
                      </pic:blipFill>
                      <pic:spPr bwMode="auto">
                        <a:xfrm>
                          <a:off x="2873829" y="0"/>
                          <a:ext cx="4227195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849086"/>
                          <a:ext cx="6821805" cy="763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8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19743" y="76200"/>
                          <a:ext cx="10363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B1948" w14:textId="77777777" w:rsidR="001E6EA5" w:rsidRPr="001E6EA5" w:rsidRDefault="001E6EA5" w:rsidP="001E6EA5">
                            <w:pPr>
                              <w:rPr>
                                <w:rFonts w:ascii="Univers LT Std 57 Cn" w:hAnsi="Univers LT Std 57 Cn"/>
                                <w:color w:val="52C6A2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1E6EA5">
                              <w:rPr>
                                <w:rFonts w:ascii="Univers LT Std 57 Cn" w:hAnsi="Univers LT Std 57 Cn"/>
                                <w:color w:val="52C6A2"/>
                                <w:sz w:val="20"/>
                                <w:szCs w:val="20"/>
                                <w:lang w:val="fr-BE"/>
                              </w:rPr>
                              <w:t>Avec le soutien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A075B7" id="Groupe 15" o:spid="_x0000_s1026" style="position:absolute;margin-left:0;margin-top:798.25pt;width:559.15pt;height:126.95pt;z-index:251659264;mso-position-horizontal-relative:margin;mso-position-vertical-relative:margin" coordsize="71010,16123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" o:spid="_x0000_s1027" type="#_x0000_t75" style="position:absolute;left:28738;width:42272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">
                <v:imagedata r:id="rId4" o:title="" croptop="9844f" cropbottom="26139f" cropleft="27072f"/>
              </v:shape>
              <v:shape id="Image 17" o:spid="_x0000_s1028" type="#_x0000_t75" style="position:absolute;top:8490;width:68218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1197;top:762;width:103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<v:textbox style="mso-fit-shape-to-text:t">
                  <w:txbxContent>
                    <w:p w14:paraId="6EDB1948" w14:textId="77777777" w:rsidR="001E6EA5" w:rsidRPr="001E6EA5" w:rsidRDefault="001E6EA5" w:rsidP="001E6EA5">
                      <w:pPr>
                        <w:rPr>
                          <w:rFonts w:ascii="Univers LT Std 57 Cn" w:hAnsi="Univers LT Std 57 Cn"/>
                          <w:color w:val="52C6A2"/>
                          <w:sz w:val="20"/>
                          <w:szCs w:val="20"/>
                          <w:lang w:val="fr-BE"/>
                        </w:rPr>
                      </w:pPr>
                      <w:r w:rsidRPr="001E6EA5">
                        <w:rPr>
                          <w:rFonts w:ascii="Univers LT Std 57 Cn" w:hAnsi="Univers LT Std 57 Cn"/>
                          <w:color w:val="52C6A2"/>
                          <w:sz w:val="20"/>
                          <w:szCs w:val="20"/>
                          <w:lang w:val="fr-BE"/>
                        </w:rPr>
                        <w:t>Avec le soutien</w:t>
                      </w: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988F9" w14:textId="77777777" w:rsidR="00596EF4" w:rsidRDefault="004C7E33" w:rsidP="005B302E">
    <w:pPr>
      <w:tabs>
        <w:tab w:val="left" w:pos="806"/>
      </w:tabs>
    </w:pPr>
    <w:r>
      <w:rPr>
        <w:noProof/>
        <w:lang w:val="fr-BE" w:eastAsia="fr-BE"/>
      </w:rPr>
      <w:drawing>
        <wp:anchor distT="0" distB="0" distL="114300" distR="114300" simplePos="0" relativeHeight="251666432" behindDoc="0" locked="0" layoutInCell="1" allowOverlap="1" wp14:anchorId="5E977720" wp14:editId="73C1FA3D">
          <wp:simplePos x="0" y="0"/>
          <wp:positionH relativeFrom="margin">
            <wp:posOffset>-448945</wp:posOffset>
          </wp:positionH>
          <wp:positionV relativeFrom="margin">
            <wp:posOffset>8020050</wp:posOffset>
          </wp:positionV>
          <wp:extent cx="6877050" cy="1720215"/>
          <wp:effectExtent l="0" t="0" r="0" b="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s de page couleur ok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7050" cy="172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0F5E">
      <w:rPr>
        <w:rFonts w:ascii="Univers LT Std 57 Cn" w:hAnsi="Univers LT Std 57 Cn"/>
        <w:b/>
        <w:color w:val="52C6A2"/>
        <w:sz w:val="18"/>
        <w:szCs w:val="18"/>
        <w:lang w:val="fr-BE"/>
      </w:rPr>
      <w:t xml:space="preserve"> </w:t>
    </w:r>
    <w:r w:rsidR="005B302E">
      <w:tab/>
    </w:r>
  </w:p>
  <w:p w14:paraId="6D287166" w14:textId="77777777" w:rsidR="00596EF4" w:rsidRDefault="00596EF4" w:rsidP="0017600F">
    <w:pPr>
      <w:ind w:left="-270"/>
    </w:pPr>
  </w:p>
  <w:tbl>
    <w:tblPr>
      <w:tblW w:w="10260" w:type="dxa"/>
      <w:tblInd w:w="70" w:type="dxa"/>
      <w:tblLayout w:type="fixed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10260"/>
    </w:tblGrid>
    <w:tr w:rsidR="000F1ABB" w14:paraId="06A5F0A0" w14:textId="77777777">
      <w:tc>
        <w:tcPr>
          <w:tcW w:w="10260" w:type="dxa"/>
        </w:tcPr>
        <w:p w14:paraId="4393580E" w14:textId="77777777" w:rsidR="000F1ABB" w:rsidRDefault="000F1ABB" w:rsidP="008D5D19">
          <w:pPr>
            <w:pStyle w:val="Pieddepage"/>
            <w:ind w:left="-270" w:right="200"/>
            <w:rPr>
              <w:sz w:val="16"/>
            </w:rPr>
          </w:pPr>
        </w:p>
      </w:tc>
    </w:tr>
  </w:tbl>
  <w:p w14:paraId="270CCDF1" w14:textId="77777777" w:rsidR="000F1ABB" w:rsidRPr="009A3644" w:rsidRDefault="000F1ABB" w:rsidP="006E662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E7688" w14:textId="77777777" w:rsidR="002B2491" w:rsidRDefault="004C7E33" w:rsidP="002B2491">
    <w:r>
      <w:rPr>
        <w:noProof/>
        <w:lang w:val="fr-BE" w:eastAsia="fr-BE"/>
      </w:rPr>
      <w:drawing>
        <wp:anchor distT="0" distB="0" distL="114300" distR="114300" simplePos="0" relativeHeight="251665408" behindDoc="0" locked="0" layoutInCell="1" allowOverlap="1" wp14:anchorId="14FA1B7F" wp14:editId="59FD8B6F">
          <wp:simplePos x="0" y="0"/>
          <wp:positionH relativeFrom="margin">
            <wp:posOffset>-467360</wp:posOffset>
          </wp:positionH>
          <wp:positionV relativeFrom="margin">
            <wp:posOffset>7225030</wp:posOffset>
          </wp:positionV>
          <wp:extent cx="6955790" cy="1740535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s de page couleur ok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5790" cy="174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FA60983" w14:textId="77777777" w:rsidR="00FF544B" w:rsidRDefault="00FF544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2C5601" w14:textId="77777777" w:rsidR="006D66BA" w:rsidRDefault="006D66BA">
      <w:r>
        <w:separator/>
      </w:r>
    </w:p>
  </w:footnote>
  <w:footnote w:type="continuationSeparator" w:id="0">
    <w:p w14:paraId="353B1829" w14:textId="77777777" w:rsidR="006D66BA" w:rsidRDefault="006D66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F2C9A4" w14:textId="77777777" w:rsidR="00FF544B" w:rsidRDefault="00FF544B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1312" behindDoc="1" locked="0" layoutInCell="1" allowOverlap="1" wp14:anchorId="73A9DA69" wp14:editId="562CEFD8">
          <wp:simplePos x="0" y="0"/>
          <wp:positionH relativeFrom="margin">
            <wp:posOffset>-376464</wp:posOffset>
          </wp:positionH>
          <wp:positionV relativeFrom="margin">
            <wp:posOffset>-1430655</wp:posOffset>
          </wp:positionV>
          <wp:extent cx="6749142" cy="1728618"/>
          <wp:effectExtent l="0" t="0" r="0" b="508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9142" cy="1728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2E653B" w14:textId="77777777" w:rsidR="00FF544B" w:rsidRDefault="00FF544B">
    <w:pPr>
      <w:pStyle w:val="En-tte"/>
    </w:pPr>
  </w:p>
  <w:p w14:paraId="35EE5B4E" w14:textId="77777777" w:rsidR="00FF544B" w:rsidRDefault="00FF544B">
    <w:pPr>
      <w:pStyle w:val="En-tte"/>
    </w:pPr>
  </w:p>
  <w:p w14:paraId="14319522" w14:textId="77777777" w:rsidR="00FF544B" w:rsidRDefault="00FF544B">
    <w:pPr>
      <w:pStyle w:val="En-tte"/>
    </w:pPr>
  </w:p>
  <w:p w14:paraId="4D32EC01" w14:textId="77777777" w:rsidR="00FF544B" w:rsidRDefault="00FF54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50.75pt;height:375pt;flip:x;visibility:visible;mso-wrap-style:square" o:bullet="t">
        <v:imagedata r:id="rId1" o:title="attention"/>
      </v:shape>
    </w:pict>
  </w:numPicBullet>
  <w:abstractNum w:abstractNumId="0" w15:restartNumberingAfterBreak="0">
    <w:nsid w:val="00AB3FB2"/>
    <w:multiLevelType w:val="hybridMultilevel"/>
    <w:tmpl w:val="C5DE6F0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7226F"/>
    <w:multiLevelType w:val="hybridMultilevel"/>
    <w:tmpl w:val="65587096"/>
    <w:lvl w:ilvl="0" w:tplc="08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5537195"/>
    <w:multiLevelType w:val="hybridMultilevel"/>
    <w:tmpl w:val="459AB190"/>
    <w:lvl w:ilvl="0" w:tplc="08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067D1926"/>
    <w:multiLevelType w:val="hybridMultilevel"/>
    <w:tmpl w:val="1534B15A"/>
    <w:lvl w:ilvl="0" w:tplc="22CE9C48"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C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0B987417"/>
    <w:multiLevelType w:val="hybridMultilevel"/>
    <w:tmpl w:val="AB00D4D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B72D4"/>
    <w:multiLevelType w:val="hybridMultilevel"/>
    <w:tmpl w:val="E9F056C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17220"/>
    <w:multiLevelType w:val="hybridMultilevel"/>
    <w:tmpl w:val="1FFC8FCA"/>
    <w:lvl w:ilvl="0" w:tplc="22CE9C48"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295230E"/>
    <w:multiLevelType w:val="hybridMultilevel"/>
    <w:tmpl w:val="C4FA23A0"/>
    <w:lvl w:ilvl="0" w:tplc="50FEA33C">
      <w:start w:val="67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2100C"/>
    <w:multiLevelType w:val="hybridMultilevel"/>
    <w:tmpl w:val="790091AA"/>
    <w:lvl w:ilvl="0" w:tplc="080C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9" w15:restartNumberingAfterBreak="0">
    <w:nsid w:val="16480E27"/>
    <w:multiLevelType w:val="hybridMultilevel"/>
    <w:tmpl w:val="32822BCA"/>
    <w:lvl w:ilvl="0" w:tplc="64AC70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CF3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E8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D263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C00E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56C2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C65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94D7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74C2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D492EA0"/>
    <w:multiLevelType w:val="hybridMultilevel"/>
    <w:tmpl w:val="DF8A3052"/>
    <w:lvl w:ilvl="0" w:tplc="080C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1DAA3236"/>
    <w:multiLevelType w:val="hybridMultilevel"/>
    <w:tmpl w:val="343AFBA6"/>
    <w:lvl w:ilvl="0" w:tplc="59A0EA3A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2D6076"/>
    <w:multiLevelType w:val="hybridMultilevel"/>
    <w:tmpl w:val="A4FE497A"/>
    <w:lvl w:ilvl="0" w:tplc="32204B2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231E7"/>
    <w:multiLevelType w:val="hybridMultilevel"/>
    <w:tmpl w:val="82C08CE4"/>
    <w:lvl w:ilvl="0" w:tplc="48D0D45C">
      <w:start w:val="5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22402A09"/>
    <w:multiLevelType w:val="hybridMultilevel"/>
    <w:tmpl w:val="A8A2DA4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12CC3"/>
    <w:multiLevelType w:val="hybridMultilevel"/>
    <w:tmpl w:val="F58C8DF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4F5FBE"/>
    <w:multiLevelType w:val="hybridMultilevel"/>
    <w:tmpl w:val="60C02138"/>
    <w:lvl w:ilvl="0" w:tplc="24483F86">
      <w:start w:val="6700"/>
      <w:numFmt w:val="bullet"/>
      <w:lvlText w:val="-"/>
      <w:lvlJc w:val="left"/>
      <w:pPr>
        <w:tabs>
          <w:tab w:val="num" w:pos="2226"/>
        </w:tabs>
        <w:ind w:left="2226" w:hanging="810"/>
      </w:pPr>
      <w:rPr>
        <w:rFonts w:ascii="Century Schoolbook" w:eastAsia="Times New Roman" w:hAnsi="Century Schoolbook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30347F95"/>
    <w:multiLevelType w:val="hybridMultilevel"/>
    <w:tmpl w:val="4978CCC2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1A712B"/>
    <w:multiLevelType w:val="hybridMultilevel"/>
    <w:tmpl w:val="8062B1E8"/>
    <w:lvl w:ilvl="0" w:tplc="080C000F">
      <w:start w:val="1"/>
      <w:numFmt w:val="decimal"/>
      <w:lvlText w:val="%1."/>
      <w:lvlJc w:val="left"/>
      <w:pPr>
        <w:ind w:left="1260" w:hanging="360"/>
      </w:pPr>
    </w:lvl>
    <w:lvl w:ilvl="1" w:tplc="080C0019" w:tentative="1">
      <w:start w:val="1"/>
      <w:numFmt w:val="lowerLetter"/>
      <w:lvlText w:val="%2."/>
      <w:lvlJc w:val="left"/>
      <w:pPr>
        <w:ind w:left="1980" w:hanging="360"/>
      </w:pPr>
    </w:lvl>
    <w:lvl w:ilvl="2" w:tplc="080C001B" w:tentative="1">
      <w:start w:val="1"/>
      <w:numFmt w:val="lowerRoman"/>
      <w:lvlText w:val="%3."/>
      <w:lvlJc w:val="right"/>
      <w:pPr>
        <w:ind w:left="2700" w:hanging="180"/>
      </w:pPr>
    </w:lvl>
    <w:lvl w:ilvl="3" w:tplc="080C000F" w:tentative="1">
      <w:start w:val="1"/>
      <w:numFmt w:val="decimal"/>
      <w:lvlText w:val="%4."/>
      <w:lvlJc w:val="left"/>
      <w:pPr>
        <w:ind w:left="3420" w:hanging="360"/>
      </w:pPr>
    </w:lvl>
    <w:lvl w:ilvl="4" w:tplc="080C0019" w:tentative="1">
      <w:start w:val="1"/>
      <w:numFmt w:val="lowerLetter"/>
      <w:lvlText w:val="%5."/>
      <w:lvlJc w:val="left"/>
      <w:pPr>
        <w:ind w:left="4140" w:hanging="360"/>
      </w:pPr>
    </w:lvl>
    <w:lvl w:ilvl="5" w:tplc="080C001B" w:tentative="1">
      <w:start w:val="1"/>
      <w:numFmt w:val="lowerRoman"/>
      <w:lvlText w:val="%6."/>
      <w:lvlJc w:val="right"/>
      <w:pPr>
        <w:ind w:left="4860" w:hanging="180"/>
      </w:pPr>
    </w:lvl>
    <w:lvl w:ilvl="6" w:tplc="080C000F" w:tentative="1">
      <w:start w:val="1"/>
      <w:numFmt w:val="decimal"/>
      <w:lvlText w:val="%7."/>
      <w:lvlJc w:val="left"/>
      <w:pPr>
        <w:ind w:left="5580" w:hanging="360"/>
      </w:pPr>
    </w:lvl>
    <w:lvl w:ilvl="7" w:tplc="080C0019" w:tentative="1">
      <w:start w:val="1"/>
      <w:numFmt w:val="lowerLetter"/>
      <w:lvlText w:val="%8."/>
      <w:lvlJc w:val="left"/>
      <w:pPr>
        <w:ind w:left="6300" w:hanging="360"/>
      </w:pPr>
    </w:lvl>
    <w:lvl w:ilvl="8" w:tplc="080C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3F7F3E19"/>
    <w:multiLevelType w:val="hybridMultilevel"/>
    <w:tmpl w:val="A992C9D0"/>
    <w:lvl w:ilvl="0" w:tplc="C0A89A22">
      <w:start w:val="9320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20" w15:restartNumberingAfterBreak="0">
    <w:nsid w:val="3FCA65D3"/>
    <w:multiLevelType w:val="hybridMultilevel"/>
    <w:tmpl w:val="E8BE5346"/>
    <w:lvl w:ilvl="0" w:tplc="A85EB096">
      <w:start w:val="6747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Century Schoolbook" w:eastAsia="Times New Roman" w:hAnsi="Century Schoolbook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1" w15:restartNumberingAfterBreak="0">
    <w:nsid w:val="415D4EDE"/>
    <w:multiLevelType w:val="hybridMultilevel"/>
    <w:tmpl w:val="D3DC18D8"/>
    <w:lvl w:ilvl="0" w:tplc="1F649A52">
      <w:start w:val="8"/>
      <w:numFmt w:val="bullet"/>
      <w:lvlText w:val=""/>
      <w:lvlJc w:val="left"/>
      <w:pPr>
        <w:ind w:left="360" w:hanging="360"/>
      </w:pPr>
      <w:rPr>
        <w:rFonts w:ascii="Wingdings" w:eastAsia="Calibr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6E45D1"/>
    <w:multiLevelType w:val="hybridMultilevel"/>
    <w:tmpl w:val="54BAB932"/>
    <w:lvl w:ilvl="0" w:tplc="72D021CE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7E221A"/>
    <w:multiLevelType w:val="hybridMultilevel"/>
    <w:tmpl w:val="02CA7E36"/>
    <w:lvl w:ilvl="0" w:tplc="8DD6ACF6">
      <w:numFmt w:val="bullet"/>
      <w:lvlText w:val="-"/>
      <w:lvlJc w:val="left"/>
      <w:pPr>
        <w:ind w:left="360" w:hanging="360"/>
      </w:pPr>
      <w:rPr>
        <w:rFonts w:ascii="Open Sans Light" w:eastAsiaTheme="minorHAnsi" w:hAnsi="Open Sans Light" w:cs="Open Sans Light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4A59F2"/>
    <w:multiLevelType w:val="hybridMultilevel"/>
    <w:tmpl w:val="A0E609D2"/>
    <w:lvl w:ilvl="0" w:tplc="062C1DC6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5" w15:restartNumberingAfterBreak="0">
    <w:nsid w:val="4C6621B2"/>
    <w:multiLevelType w:val="multilevel"/>
    <w:tmpl w:val="C512B9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161140"/>
    <w:multiLevelType w:val="hybridMultilevel"/>
    <w:tmpl w:val="E5BACBEC"/>
    <w:lvl w:ilvl="0" w:tplc="080C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 w15:restartNumberingAfterBreak="0">
    <w:nsid w:val="52123F36"/>
    <w:multiLevelType w:val="hybridMultilevel"/>
    <w:tmpl w:val="8EAA87AC"/>
    <w:lvl w:ilvl="0" w:tplc="08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B7E3A96"/>
    <w:multiLevelType w:val="hybridMultilevel"/>
    <w:tmpl w:val="A858AE82"/>
    <w:lvl w:ilvl="0" w:tplc="C7B61F32">
      <w:start w:val="1"/>
      <w:numFmt w:val="bullet"/>
      <w:lvlText w:val=""/>
      <w:lvlJc w:val="left"/>
      <w:pPr>
        <w:ind w:left="1353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5DE72A50"/>
    <w:multiLevelType w:val="hybridMultilevel"/>
    <w:tmpl w:val="00E0D350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8F3BF5"/>
    <w:multiLevelType w:val="hybridMultilevel"/>
    <w:tmpl w:val="D434890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301679"/>
    <w:multiLevelType w:val="hybridMultilevel"/>
    <w:tmpl w:val="90D831E2"/>
    <w:lvl w:ilvl="0" w:tplc="22CE9C48"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63866146"/>
    <w:multiLevelType w:val="hybridMultilevel"/>
    <w:tmpl w:val="F192FCD8"/>
    <w:lvl w:ilvl="0" w:tplc="EFEA7B62">
      <w:start w:val="664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E014FC"/>
    <w:multiLevelType w:val="hybridMultilevel"/>
    <w:tmpl w:val="561E4B48"/>
    <w:lvl w:ilvl="0" w:tplc="8DAA4564">
      <w:start w:val="1"/>
      <w:numFmt w:val="bullet"/>
      <w:lvlText w:val="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A231968"/>
    <w:multiLevelType w:val="hybridMultilevel"/>
    <w:tmpl w:val="BD282416"/>
    <w:lvl w:ilvl="0" w:tplc="D508141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A593232"/>
    <w:multiLevelType w:val="hybridMultilevel"/>
    <w:tmpl w:val="4966240E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C16843"/>
    <w:multiLevelType w:val="hybridMultilevel"/>
    <w:tmpl w:val="E80A759C"/>
    <w:lvl w:ilvl="0" w:tplc="E5CA14CA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446C9C"/>
    <w:multiLevelType w:val="hybridMultilevel"/>
    <w:tmpl w:val="F12002F2"/>
    <w:lvl w:ilvl="0" w:tplc="C9DA54EA">
      <w:start w:val="1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6E6C785D"/>
    <w:multiLevelType w:val="hybridMultilevel"/>
    <w:tmpl w:val="91E8FE6C"/>
    <w:lvl w:ilvl="0" w:tplc="22CE9C48"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6EDD5207"/>
    <w:multiLevelType w:val="hybridMultilevel"/>
    <w:tmpl w:val="1EF05C84"/>
    <w:lvl w:ilvl="0" w:tplc="08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7EE391C"/>
    <w:multiLevelType w:val="hybridMultilevel"/>
    <w:tmpl w:val="51DE3F08"/>
    <w:lvl w:ilvl="0" w:tplc="080C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1" w15:restartNumberingAfterBreak="0">
    <w:nsid w:val="7ACE0D39"/>
    <w:multiLevelType w:val="hybridMultilevel"/>
    <w:tmpl w:val="8454F0E6"/>
    <w:lvl w:ilvl="0" w:tplc="8DAA4564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832EAB"/>
    <w:multiLevelType w:val="hybridMultilevel"/>
    <w:tmpl w:val="314EE21E"/>
    <w:lvl w:ilvl="0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3" w15:restartNumberingAfterBreak="0">
    <w:nsid w:val="7D7D78EB"/>
    <w:multiLevelType w:val="hybridMultilevel"/>
    <w:tmpl w:val="378088A8"/>
    <w:lvl w:ilvl="0" w:tplc="2EB4FD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80027182">
    <w:abstractNumId w:val="15"/>
  </w:num>
  <w:num w:numId="2" w16cid:durableId="1515418969">
    <w:abstractNumId w:val="43"/>
  </w:num>
  <w:num w:numId="3" w16cid:durableId="1258564909">
    <w:abstractNumId w:val="7"/>
  </w:num>
  <w:num w:numId="4" w16cid:durableId="2065984192">
    <w:abstractNumId w:val="42"/>
  </w:num>
  <w:num w:numId="5" w16cid:durableId="566261028">
    <w:abstractNumId w:val="16"/>
  </w:num>
  <w:num w:numId="6" w16cid:durableId="2014842843">
    <w:abstractNumId w:val="20"/>
  </w:num>
  <w:num w:numId="7" w16cid:durableId="560944514">
    <w:abstractNumId w:val="19"/>
  </w:num>
  <w:num w:numId="8" w16cid:durableId="705836772">
    <w:abstractNumId w:val="32"/>
  </w:num>
  <w:num w:numId="9" w16cid:durableId="90440852">
    <w:abstractNumId w:val="25"/>
  </w:num>
  <w:num w:numId="10" w16cid:durableId="378436745">
    <w:abstractNumId w:val="4"/>
  </w:num>
  <w:num w:numId="11" w16cid:durableId="1121193677">
    <w:abstractNumId w:val="17"/>
  </w:num>
  <w:num w:numId="12" w16cid:durableId="18819299">
    <w:abstractNumId w:val="9"/>
  </w:num>
  <w:num w:numId="13" w16cid:durableId="601648371">
    <w:abstractNumId w:val="36"/>
  </w:num>
  <w:num w:numId="14" w16cid:durableId="1770345787">
    <w:abstractNumId w:val="34"/>
  </w:num>
  <w:num w:numId="15" w16cid:durableId="1902671445">
    <w:abstractNumId w:val="35"/>
  </w:num>
  <w:num w:numId="16" w16cid:durableId="707530376">
    <w:abstractNumId w:val="27"/>
  </w:num>
  <w:num w:numId="17" w16cid:durableId="1260411653">
    <w:abstractNumId w:val="1"/>
  </w:num>
  <w:num w:numId="18" w16cid:durableId="1936088420">
    <w:abstractNumId w:val="10"/>
  </w:num>
  <w:num w:numId="19" w16cid:durableId="2118477055">
    <w:abstractNumId w:val="12"/>
  </w:num>
  <w:num w:numId="20" w16cid:durableId="1000624909">
    <w:abstractNumId w:val="5"/>
  </w:num>
  <w:num w:numId="21" w16cid:durableId="965236735">
    <w:abstractNumId w:val="40"/>
  </w:num>
  <w:num w:numId="22" w16cid:durableId="448622032">
    <w:abstractNumId w:val="29"/>
  </w:num>
  <w:num w:numId="23" w16cid:durableId="86969028">
    <w:abstractNumId w:val="30"/>
  </w:num>
  <w:num w:numId="24" w16cid:durableId="162551791">
    <w:abstractNumId w:val="26"/>
  </w:num>
  <w:num w:numId="25" w16cid:durableId="377437674">
    <w:abstractNumId w:val="21"/>
  </w:num>
  <w:num w:numId="26" w16cid:durableId="1474836492">
    <w:abstractNumId w:val="0"/>
  </w:num>
  <w:num w:numId="27" w16cid:durableId="1834098556">
    <w:abstractNumId w:val="11"/>
  </w:num>
  <w:num w:numId="28" w16cid:durableId="1157499399">
    <w:abstractNumId w:val="22"/>
  </w:num>
  <w:num w:numId="29" w16cid:durableId="1111164842">
    <w:abstractNumId w:val="23"/>
  </w:num>
  <w:num w:numId="30" w16cid:durableId="1673727499">
    <w:abstractNumId w:val="28"/>
  </w:num>
  <w:num w:numId="31" w16cid:durableId="1611202839">
    <w:abstractNumId w:val="14"/>
  </w:num>
  <w:num w:numId="32" w16cid:durableId="558175057">
    <w:abstractNumId w:val="3"/>
  </w:num>
  <w:num w:numId="33" w16cid:durableId="1341548806">
    <w:abstractNumId w:val="2"/>
  </w:num>
  <w:num w:numId="34" w16cid:durableId="608968879">
    <w:abstractNumId w:val="24"/>
  </w:num>
  <w:num w:numId="35" w16cid:durableId="1538195937">
    <w:abstractNumId w:val="18"/>
  </w:num>
  <w:num w:numId="36" w16cid:durableId="434833649">
    <w:abstractNumId w:val="3"/>
  </w:num>
  <w:num w:numId="37" w16cid:durableId="835615087">
    <w:abstractNumId w:val="38"/>
  </w:num>
  <w:num w:numId="38" w16cid:durableId="972520994">
    <w:abstractNumId w:val="31"/>
  </w:num>
  <w:num w:numId="39" w16cid:durableId="1542206373">
    <w:abstractNumId w:val="37"/>
  </w:num>
  <w:num w:numId="40" w16cid:durableId="863371288">
    <w:abstractNumId w:val="39"/>
  </w:num>
  <w:num w:numId="41" w16cid:durableId="1894123874">
    <w:abstractNumId w:val="8"/>
  </w:num>
  <w:num w:numId="42" w16cid:durableId="1686857141">
    <w:abstractNumId w:val="13"/>
  </w:num>
  <w:num w:numId="43" w16cid:durableId="1499536355">
    <w:abstractNumId w:val="6"/>
  </w:num>
  <w:num w:numId="44" w16cid:durableId="517889395">
    <w:abstractNumId w:val="41"/>
  </w:num>
  <w:num w:numId="45" w16cid:durableId="151788202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ABB"/>
    <w:rsid w:val="00010A43"/>
    <w:rsid w:val="00013340"/>
    <w:rsid w:val="000254DE"/>
    <w:rsid w:val="00025A5A"/>
    <w:rsid w:val="000336EB"/>
    <w:rsid w:val="000433F4"/>
    <w:rsid w:val="00043C45"/>
    <w:rsid w:val="0005116E"/>
    <w:rsid w:val="00057FDB"/>
    <w:rsid w:val="00061158"/>
    <w:rsid w:val="00072E0E"/>
    <w:rsid w:val="00085A49"/>
    <w:rsid w:val="000937B9"/>
    <w:rsid w:val="0009742D"/>
    <w:rsid w:val="000A26C8"/>
    <w:rsid w:val="000A2884"/>
    <w:rsid w:val="000B1035"/>
    <w:rsid w:val="000C447D"/>
    <w:rsid w:val="000C7B77"/>
    <w:rsid w:val="000D4EC7"/>
    <w:rsid w:val="000F1ABB"/>
    <w:rsid w:val="000F652A"/>
    <w:rsid w:val="000F7B84"/>
    <w:rsid w:val="001220D8"/>
    <w:rsid w:val="00133547"/>
    <w:rsid w:val="00136FEA"/>
    <w:rsid w:val="00142104"/>
    <w:rsid w:val="00150272"/>
    <w:rsid w:val="00156BDC"/>
    <w:rsid w:val="00172DF6"/>
    <w:rsid w:val="0017600F"/>
    <w:rsid w:val="00176EDD"/>
    <w:rsid w:val="001844BD"/>
    <w:rsid w:val="00193438"/>
    <w:rsid w:val="00193EE7"/>
    <w:rsid w:val="001948A3"/>
    <w:rsid w:val="00197213"/>
    <w:rsid w:val="001A229F"/>
    <w:rsid w:val="001A3437"/>
    <w:rsid w:val="001B1668"/>
    <w:rsid w:val="001B1C92"/>
    <w:rsid w:val="001B320F"/>
    <w:rsid w:val="001B4246"/>
    <w:rsid w:val="001D41B2"/>
    <w:rsid w:val="001D6F1E"/>
    <w:rsid w:val="001E2833"/>
    <w:rsid w:val="001E4B8B"/>
    <w:rsid w:val="001E6EA5"/>
    <w:rsid w:val="001F18C7"/>
    <w:rsid w:val="001F2668"/>
    <w:rsid w:val="001F4A29"/>
    <w:rsid w:val="002077B0"/>
    <w:rsid w:val="00222F29"/>
    <w:rsid w:val="0024059A"/>
    <w:rsid w:val="00243106"/>
    <w:rsid w:val="0025114C"/>
    <w:rsid w:val="00283BBC"/>
    <w:rsid w:val="0029681D"/>
    <w:rsid w:val="0029769C"/>
    <w:rsid w:val="002A305E"/>
    <w:rsid w:val="002B2491"/>
    <w:rsid w:val="002B7BB5"/>
    <w:rsid w:val="002D1553"/>
    <w:rsid w:val="002D449D"/>
    <w:rsid w:val="002D656D"/>
    <w:rsid w:val="002E4B63"/>
    <w:rsid w:val="002E52E0"/>
    <w:rsid w:val="0031385D"/>
    <w:rsid w:val="00313A06"/>
    <w:rsid w:val="003149BF"/>
    <w:rsid w:val="00317B24"/>
    <w:rsid w:val="003249F3"/>
    <w:rsid w:val="00334AA5"/>
    <w:rsid w:val="003414F5"/>
    <w:rsid w:val="00342C53"/>
    <w:rsid w:val="003501F7"/>
    <w:rsid w:val="00354852"/>
    <w:rsid w:val="00355AC3"/>
    <w:rsid w:val="003612AF"/>
    <w:rsid w:val="00390BB7"/>
    <w:rsid w:val="003C076E"/>
    <w:rsid w:val="003D4C04"/>
    <w:rsid w:val="003D7D1E"/>
    <w:rsid w:val="003E17EE"/>
    <w:rsid w:val="003F2CE0"/>
    <w:rsid w:val="003F58B6"/>
    <w:rsid w:val="003F6565"/>
    <w:rsid w:val="003F7623"/>
    <w:rsid w:val="00405EFB"/>
    <w:rsid w:val="00405FC4"/>
    <w:rsid w:val="00413DD9"/>
    <w:rsid w:val="00431705"/>
    <w:rsid w:val="0044120D"/>
    <w:rsid w:val="00452325"/>
    <w:rsid w:val="00461BE6"/>
    <w:rsid w:val="00470F09"/>
    <w:rsid w:val="00474454"/>
    <w:rsid w:val="00491BA6"/>
    <w:rsid w:val="00495E35"/>
    <w:rsid w:val="004A0768"/>
    <w:rsid w:val="004A749F"/>
    <w:rsid w:val="004C7E33"/>
    <w:rsid w:val="004D6F89"/>
    <w:rsid w:val="004E2275"/>
    <w:rsid w:val="004F7FE1"/>
    <w:rsid w:val="00500426"/>
    <w:rsid w:val="005375DB"/>
    <w:rsid w:val="0055761F"/>
    <w:rsid w:val="005625DB"/>
    <w:rsid w:val="00567142"/>
    <w:rsid w:val="005712D4"/>
    <w:rsid w:val="0058286D"/>
    <w:rsid w:val="005903B0"/>
    <w:rsid w:val="00593070"/>
    <w:rsid w:val="00596EF4"/>
    <w:rsid w:val="005A7497"/>
    <w:rsid w:val="005B302E"/>
    <w:rsid w:val="005B4B34"/>
    <w:rsid w:val="005B62F6"/>
    <w:rsid w:val="005C783A"/>
    <w:rsid w:val="005D3967"/>
    <w:rsid w:val="005E1A0F"/>
    <w:rsid w:val="005E2A50"/>
    <w:rsid w:val="0061054B"/>
    <w:rsid w:val="0061581B"/>
    <w:rsid w:val="0062479A"/>
    <w:rsid w:val="006304A4"/>
    <w:rsid w:val="006428AB"/>
    <w:rsid w:val="0064653C"/>
    <w:rsid w:val="00655D87"/>
    <w:rsid w:val="00665F79"/>
    <w:rsid w:val="00674149"/>
    <w:rsid w:val="006758C1"/>
    <w:rsid w:val="00686C45"/>
    <w:rsid w:val="006A6F21"/>
    <w:rsid w:val="006B4933"/>
    <w:rsid w:val="006D33C5"/>
    <w:rsid w:val="006D5541"/>
    <w:rsid w:val="006D66BA"/>
    <w:rsid w:val="006D6BA9"/>
    <w:rsid w:val="006E1749"/>
    <w:rsid w:val="006E21CE"/>
    <w:rsid w:val="006E6620"/>
    <w:rsid w:val="006E6F80"/>
    <w:rsid w:val="006E7741"/>
    <w:rsid w:val="006F3B45"/>
    <w:rsid w:val="006F5374"/>
    <w:rsid w:val="006F60DE"/>
    <w:rsid w:val="006F7E48"/>
    <w:rsid w:val="007315C9"/>
    <w:rsid w:val="00742838"/>
    <w:rsid w:val="00777406"/>
    <w:rsid w:val="00785E31"/>
    <w:rsid w:val="007A6A7D"/>
    <w:rsid w:val="007A76EB"/>
    <w:rsid w:val="007B35C8"/>
    <w:rsid w:val="007C634B"/>
    <w:rsid w:val="007D0B77"/>
    <w:rsid w:val="007D5434"/>
    <w:rsid w:val="007E3014"/>
    <w:rsid w:val="007E46CB"/>
    <w:rsid w:val="007F02B3"/>
    <w:rsid w:val="00811BDB"/>
    <w:rsid w:val="008207D8"/>
    <w:rsid w:val="00830179"/>
    <w:rsid w:val="008468AD"/>
    <w:rsid w:val="00856A08"/>
    <w:rsid w:val="008705C5"/>
    <w:rsid w:val="00870B45"/>
    <w:rsid w:val="00873970"/>
    <w:rsid w:val="008825EB"/>
    <w:rsid w:val="008B3CFF"/>
    <w:rsid w:val="008D5D19"/>
    <w:rsid w:val="008E3F39"/>
    <w:rsid w:val="008E6BD7"/>
    <w:rsid w:val="00903DD8"/>
    <w:rsid w:val="00904090"/>
    <w:rsid w:val="00906797"/>
    <w:rsid w:val="00911C9A"/>
    <w:rsid w:val="00916919"/>
    <w:rsid w:val="00932BB4"/>
    <w:rsid w:val="0093507C"/>
    <w:rsid w:val="0093609F"/>
    <w:rsid w:val="00936B43"/>
    <w:rsid w:val="00945236"/>
    <w:rsid w:val="0095506F"/>
    <w:rsid w:val="00961217"/>
    <w:rsid w:val="00976EED"/>
    <w:rsid w:val="009921FD"/>
    <w:rsid w:val="009A131F"/>
    <w:rsid w:val="009A3644"/>
    <w:rsid w:val="009B42C1"/>
    <w:rsid w:val="009B73B0"/>
    <w:rsid w:val="009B772F"/>
    <w:rsid w:val="00A309CB"/>
    <w:rsid w:val="00A423BF"/>
    <w:rsid w:val="00A42477"/>
    <w:rsid w:val="00A53184"/>
    <w:rsid w:val="00A53543"/>
    <w:rsid w:val="00A60DA4"/>
    <w:rsid w:val="00A65D41"/>
    <w:rsid w:val="00A71F47"/>
    <w:rsid w:val="00A80C8F"/>
    <w:rsid w:val="00A8404E"/>
    <w:rsid w:val="00A9306A"/>
    <w:rsid w:val="00AB0CE4"/>
    <w:rsid w:val="00AB181D"/>
    <w:rsid w:val="00AC37BA"/>
    <w:rsid w:val="00AC3F1A"/>
    <w:rsid w:val="00AC7C6F"/>
    <w:rsid w:val="00AC7D6A"/>
    <w:rsid w:val="00AD6083"/>
    <w:rsid w:val="00AE2085"/>
    <w:rsid w:val="00AE4235"/>
    <w:rsid w:val="00AE5394"/>
    <w:rsid w:val="00AF4D07"/>
    <w:rsid w:val="00B05EA2"/>
    <w:rsid w:val="00B145E1"/>
    <w:rsid w:val="00B14FFF"/>
    <w:rsid w:val="00B152FC"/>
    <w:rsid w:val="00B21C73"/>
    <w:rsid w:val="00B30CA1"/>
    <w:rsid w:val="00B30F19"/>
    <w:rsid w:val="00B401B2"/>
    <w:rsid w:val="00B51E1D"/>
    <w:rsid w:val="00B60BE3"/>
    <w:rsid w:val="00B6383C"/>
    <w:rsid w:val="00B73AF9"/>
    <w:rsid w:val="00B752DA"/>
    <w:rsid w:val="00B80F5E"/>
    <w:rsid w:val="00B91AE4"/>
    <w:rsid w:val="00B94E9A"/>
    <w:rsid w:val="00B97E63"/>
    <w:rsid w:val="00BA40D6"/>
    <w:rsid w:val="00BA52CB"/>
    <w:rsid w:val="00BA7B66"/>
    <w:rsid w:val="00BB1901"/>
    <w:rsid w:val="00BB320F"/>
    <w:rsid w:val="00BB7ED1"/>
    <w:rsid w:val="00BD4AFC"/>
    <w:rsid w:val="00BE1480"/>
    <w:rsid w:val="00BF553E"/>
    <w:rsid w:val="00C25DE9"/>
    <w:rsid w:val="00C25F0B"/>
    <w:rsid w:val="00C31C00"/>
    <w:rsid w:val="00C41BC0"/>
    <w:rsid w:val="00C45A08"/>
    <w:rsid w:val="00C5772F"/>
    <w:rsid w:val="00C751C9"/>
    <w:rsid w:val="00C85171"/>
    <w:rsid w:val="00C85D3B"/>
    <w:rsid w:val="00CB7408"/>
    <w:rsid w:val="00CC1ED2"/>
    <w:rsid w:val="00CC4911"/>
    <w:rsid w:val="00CD64C4"/>
    <w:rsid w:val="00CF3985"/>
    <w:rsid w:val="00D01513"/>
    <w:rsid w:val="00D0293E"/>
    <w:rsid w:val="00D11B9E"/>
    <w:rsid w:val="00D23C79"/>
    <w:rsid w:val="00D47CC7"/>
    <w:rsid w:val="00D531E3"/>
    <w:rsid w:val="00D6533F"/>
    <w:rsid w:val="00D80AC8"/>
    <w:rsid w:val="00D8698A"/>
    <w:rsid w:val="00D96F15"/>
    <w:rsid w:val="00D97833"/>
    <w:rsid w:val="00DB35DF"/>
    <w:rsid w:val="00DB63B4"/>
    <w:rsid w:val="00DF24B0"/>
    <w:rsid w:val="00E51C6D"/>
    <w:rsid w:val="00E6450F"/>
    <w:rsid w:val="00E645F7"/>
    <w:rsid w:val="00E82730"/>
    <w:rsid w:val="00E94B57"/>
    <w:rsid w:val="00EA3CC2"/>
    <w:rsid w:val="00EC262C"/>
    <w:rsid w:val="00ED0BBA"/>
    <w:rsid w:val="00ED742E"/>
    <w:rsid w:val="00EE4A65"/>
    <w:rsid w:val="00EE728C"/>
    <w:rsid w:val="00EF39A4"/>
    <w:rsid w:val="00EF5D35"/>
    <w:rsid w:val="00F03260"/>
    <w:rsid w:val="00F10260"/>
    <w:rsid w:val="00F136A2"/>
    <w:rsid w:val="00F161F7"/>
    <w:rsid w:val="00F2302F"/>
    <w:rsid w:val="00F359AF"/>
    <w:rsid w:val="00F41B6F"/>
    <w:rsid w:val="00F80574"/>
    <w:rsid w:val="00FA079B"/>
    <w:rsid w:val="00FA764D"/>
    <w:rsid w:val="00FB2B9F"/>
    <w:rsid w:val="00FB3F61"/>
    <w:rsid w:val="00FC70E9"/>
    <w:rsid w:val="00FE4D63"/>
    <w:rsid w:val="00FE797E"/>
    <w:rsid w:val="00FE7F35"/>
    <w:rsid w:val="00FF1A2A"/>
    <w:rsid w:val="00FF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2"/>
    </o:shapelayout>
  </w:shapeDefaults>
  <w:decimalSymbol w:val=","/>
  <w:listSeparator w:val=";"/>
  <w14:docId w14:val="0EFB747A"/>
  <w15:docId w15:val="{39BE6315-281D-46E9-AC1F-0A56F5685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41B6F"/>
    <w:rPr>
      <w:rFonts w:ascii="Arial" w:hAnsi="Arial" w:cs="Arial"/>
      <w:sz w:val="22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ind w:left="90"/>
      <w:jc w:val="center"/>
      <w:outlineLvl w:val="0"/>
    </w:pPr>
    <w:rPr>
      <w:b/>
      <w:bCs/>
      <w:szCs w:val="1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Tekton" w:hAnsi="Tekton"/>
      <w:b/>
      <w:bCs/>
      <w:sz w:val="4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Tekton" w:hAnsi="Tekton"/>
      <w:b/>
      <w:bCs/>
      <w:sz w:val="3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Tekton" w:hAnsi="Tekton"/>
      <w:b/>
      <w:bCs/>
      <w:sz w:val="32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Tekton" w:hAnsi="Tekton"/>
      <w:b/>
      <w:bCs/>
      <w:sz w:val="28"/>
      <w:u w:val="single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Tekton" w:hAnsi="Tekton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pPr>
      <w:tabs>
        <w:tab w:val="left" w:pos="1980"/>
      </w:tabs>
      <w:ind w:left="2160" w:right="1559" w:hanging="540"/>
    </w:pPr>
  </w:style>
  <w:style w:type="character" w:styleId="Lienhypertexte">
    <w:name w:val="Hyperlink"/>
    <w:basedOn w:val="Policepardfaut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596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B73AF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061158"/>
    <w:pPr>
      <w:spacing w:before="100" w:beforeAutospacing="1" w:after="119"/>
    </w:pPr>
    <w:rPr>
      <w:rFonts w:ascii="Times New Roman" w:hAnsi="Times New Roman" w:cs="Times New Roman"/>
      <w:sz w:val="24"/>
    </w:rPr>
  </w:style>
  <w:style w:type="character" w:customStyle="1" w:styleId="En-tteCar">
    <w:name w:val="En-tête Car"/>
    <w:basedOn w:val="Policepardfaut"/>
    <w:link w:val="En-tte"/>
    <w:rsid w:val="00176EDD"/>
    <w:rPr>
      <w:rFonts w:ascii="Arial" w:hAnsi="Arial" w:cs="Arial"/>
      <w:sz w:val="22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655D87"/>
    <w:pPr>
      <w:ind w:left="720"/>
      <w:contextualSpacing/>
    </w:pPr>
  </w:style>
  <w:style w:type="paragraph" w:styleId="Retraitcorpsdetexte">
    <w:name w:val="Body Text Indent"/>
    <w:basedOn w:val="Normal"/>
    <w:link w:val="RetraitcorpsdetexteCar"/>
    <w:semiHidden/>
    <w:unhideWhenUsed/>
    <w:rsid w:val="00057FDB"/>
    <w:pPr>
      <w:ind w:left="540"/>
    </w:pPr>
    <w:rPr>
      <w:sz w:val="24"/>
      <w:lang w:val="fr-BE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057FDB"/>
    <w:rPr>
      <w:rFonts w:ascii="Arial" w:hAnsi="Arial" w:cs="Arial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2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es%20documents\entete_gas210501\ssimag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9424D-95FD-43D9-8C88-2EB6D5983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ssimage</Template>
  <TotalTime>5</TotalTime>
  <Pages>1</Pages>
  <Words>87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Groupe d'Action Surrendettem</dc:creator>
  <cp:lastModifiedBy>Julie BOUILLON</cp:lastModifiedBy>
  <cp:revision>3</cp:revision>
  <cp:lastPrinted>2015-12-11T10:38:00Z</cp:lastPrinted>
  <dcterms:created xsi:type="dcterms:W3CDTF">2024-07-12T12:36:00Z</dcterms:created>
  <dcterms:modified xsi:type="dcterms:W3CDTF">2024-08-20T09:16:00Z</dcterms:modified>
</cp:coreProperties>
</file>