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742D" w:rsidRDefault="0009742D" w:rsidP="00BA7B66">
      <w:pPr>
        <w:pStyle w:val="NormalWeb"/>
        <w:spacing w:before="0" w:beforeAutospacing="0" w:after="0"/>
        <w:ind w:right="-68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BA7B66" w:rsidRDefault="00BA7B66" w:rsidP="00BA7B66">
      <w:pPr>
        <w:pStyle w:val="NormalWeb"/>
        <w:spacing w:before="0" w:beforeAutospacing="0" w:after="0"/>
        <w:ind w:right="-68"/>
        <w:rPr>
          <w:rFonts w:ascii="Arial" w:hAnsi="Arial" w:cs="Arial"/>
          <w:sz w:val="20"/>
          <w:szCs w:val="20"/>
        </w:rPr>
      </w:pPr>
    </w:p>
    <w:p w:rsidR="003414F5" w:rsidRDefault="003414F5" w:rsidP="003414F5">
      <w:pPr>
        <w:jc w:val="center"/>
        <w:rPr>
          <w:rFonts w:asciiTheme="minorHAnsi" w:hAnsiTheme="minorHAnsi" w:cstheme="minorBidi"/>
          <w:b/>
          <w:sz w:val="24"/>
          <w:szCs w:val="22"/>
          <w:u w:val="single"/>
          <w:lang w:eastAsia="en-US"/>
        </w:rPr>
      </w:pPr>
      <w:r>
        <w:rPr>
          <w:b/>
          <w:sz w:val="24"/>
          <w:u w:val="single"/>
        </w:rPr>
        <w:t>Bulletin d’inscription à la formation :</w:t>
      </w:r>
    </w:p>
    <w:p w:rsidR="003414F5" w:rsidRDefault="003414F5" w:rsidP="003414F5">
      <w:pPr>
        <w:jc w:val="center"/>
        <w:rPr>
          <w:b/>
          <w:sz w:val="24"/>
          <w:u w:val="single"/>
        </w:rPr>
      </w:pPr>
      <w:r>
        <w:rPr>
          <w:b/>
          <w:sz w:val="24"/>
          <w:u w:val="single"/>
        </w:rPr>
        <w:t>«  La guidance budgétaire pas à pas »</w:t>
      </w:r>
    </w:p>
    <w:p w:rsidR="003414F5" w:rsidRDefault="003414F5" w:rsidP="003414F5">
      <w:pPr>
        <w:jc w:val="center"/>
        <w:rPr>
          <w:b/>
          <w:sz w:val="28"/>
          <w:u w:val="single"/>
        </w:rPr>
      </w:pPr>
    </w:p>
    <w:p w:rsidR="003414F5" w:rsidRDefault="003414F5" w:rsidP="003414F5">
      <w:pPr>
        <w:jc w:val="center"/>
        <w:rPr>
          <w:b/>
          <w:sz w:val="28"/>
          <w:u w:val="single"/>
        </w:rPr>
      </w:pPr>
    </w:p>
    <w:p w:rsidR="003414F5" w:rsidRDefault="003414F5" w:rsidP="003414F5">
      <w:pPr>
        <w:jc w:val="center"/>
        <w:rPr>
          <w:b/>
          <w:sz w:val="28"/>
          <w:u w:val="single"/>
        </w:rPr>
      </w:pPr>
    </w:p>
    <w:p w:rsidR="003414F5" w:rsidRDefault="003414F5" w:rsidP="003414F5">
      <w:r>
        <w:t>Cochez la date choisie :</w:t>
      </w:r>
    </w:p>
    <w:p w:rsidR="003414F5" w:rsidRDefault="003414F5" w:rsidP="003414F5">
      <w:pPr>
        <w:pStyle w:val="Paragraphedeliste"/>
        <w:numPr>
          <w:ilvl w:val="0"/>
          <w:numId w:val="44"/>
        </w:num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Les 02 et 09 décembre à Martelange</w:t>
      </w:r>
    </w:p>
    <w:p w:rsidR="003414F5" w:rsidRDefault="003414F5" w:rsidP="003414F5">
      <w:pPr>
        <w:pStyle w:val="Paragraphedeliste"/>
        <w:numPr>
          <w:ilvl w:val="0"/>
          <w:numId w:val="44"/>
        </w:numPr>
        <w:spacing w:after="160" w:line="259" w:lineRule="auto"/>
        <w:rPr>
          <w:rFonts w:asciiTheme="minorHAnsi" w:hAnsiTheme="minorHAnsi" w:cstheme="minorHAnsi"/>
        </w:rPr>
      </w:pPr>
      <w:r w:rsidRPr="00FE2F6E">
        <w:rPr>
          <w:rFonts w:asciiTheme="minorHAnsi" w:hAnsiTheme="minorHAnsi" w:cstheme="minorHAnsi"/>
        </w:rPr>
        <w:t>Les 27 janvier et 03 février à Saint-Léger</w:t>
      </w:r>
    </w:p>
    <w:p w:rsidR="003414F5" w:rsidRPr="00FE2F6E" w:rsidRDefault="003414F5" w:rsidP="003414F5">
      <w:pPr>
        <w:pStyle w:val="Paragraphedeliste"/>
        <w:numPr>
          <w:ilvl w:val="0"/>
          <w:numId w:val="44"/>
        </w:numPr>
        <w:spacing w:after="160" w:line="259" w:lineRule="auto"/>
        <w:rPr>
          <w:rFonts w:asciiTheme="minorHAnsi" w:hAnsiTheme="minorHAnsi" w:cstheme="minorHAnsi"/>
        </w:rPr>
      </w:pPr>
      <w:r w:rsidRPr="00FE2F6E">
        <w:rPr>
          <w:rFonts w:asciiTheme="minorHAnsi" w:hAnsiTheme="minorHAnsi" w:cstheme="minorHAnsi"/>
        </w:rPr>
        <w:t>Les 17 et 24 mars</w:t>
      </w:r>
      <w:r>
        <w:rPr>
          <w:rFonts w:asciiTheme="minorHAnsi" w:hAnsiTheme="minorHAnsi" w:cstheme="minorHAnsi"/>
        </w:rPr>
        <w:t xml:space="preserve">, dans les locaux de l’AIS </w:t>
      </w:r>
      <w:r w:rsidRPr="00FE2F6E">
        <w:rPr>
          <w:rFonts w:asciiTheme="minorHAnsi" w:hAnsiTheme="minorHAnsi" w:cstheme="minorHAnsi"/>
        </w:rPr>
        <w:t>à Marche-en-Famenne</w:t>
      </w:r>
    </w:p>
    <w:p w:rsidR="003414F5" w:rsidRDefault="003414F5" w:rsidP="003414F5">
      <w:pPr>
        <w:ind w:left="709"/>
      </w:pPr>
    </w:p>
    <w:p w:rsidR="003414F5" w:rsidRPr="003414F5" w:rsidRDefault="003414F5" w:rsidP="003414F5">
      <w:pPr>
        <w:rPr>
          <w:sz w:val="16"/>
          <w:szCs w:val="16"/>
        </w:rPr>
      </w:pPr>
      <w:r>
        <w:t>NOM : ……………………………………………………..…</w:t>
      </w:r>
      <w:r>
        <w:br/>
      </w:r>
    </w:p>
    <w:p w:rsidR="003414F5" w:rsidRDefault="003414F5" w:rsidP="003414F5">
      <w:r>
        <w:t>PRENOM : ……………………………………………….…</w:t>
      </w:r>
    </w:p>
    <w:p w:rsidR="003414F5" w:rsidRDefault="003414F5" w:rsidP="003414F5"/>
    <w:p w:rsidR="003414F5" w:rsidRDefault="003414F5" w:rsidP="003414F5">
      <w:r>
        <w:t>Fonction au sein du CPAS :</w:t>
      </w:r>
    </w:p>
    <w:p w:rsidR="003414F5" w:rsidRDefault="00244616" w:rsidP="003414F5">
      <w:pPr>
        <w:ind w:left="708"/>
      </w:pPr>
      <w:sdt>
        <w:sdtPr>
          <w:rPr>
            <w:lang w:val="fr-BE"/>
          </w:rPr>
          <w:id w:val="3596324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414F5" w:rsidRPr="003414F5">
            <w:rPr>
              <w:rFonts w:ascii="MS Gothic" w:eastAsia="MS Gothic" w:hAnsi="MS Gothic" w:hint="eastAsia"/>
              <w:lang w:val="fr-BE"/>
            </w:rPr>
            <w:t>☐</w:t>
          </w:r>
        </w:sdtContent>
      </w:sdt>
      <w:r w:rsidR="003414F5">
        <w:t xml:space="preserve"> Médiateur de dette</w:t>
      </w:r>
    </w:p>
    <w:p w:rsidR="003414F5" w:rsidRDefault="00244616" w:rsidP="003414F5">
      <w:pPr>
        <w:ind w:left="708"/>
      </w:pPr>
      <w:sdt>
        <w:sdtPr>
          <w:rPr>
            <w:lang w:val="fr-BE"/>
          </w:rPr>
          <w:id w:val="-7015644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414F5" w:rsidRPr="003414F5">
            <w:rPr>
              <w:rFonts w:ascii="MS Gothic" w:eastAsia="MS Gothic" w:hAnsi="MS Gothic" w:hint="eastAsia"/>
              <w:lang w:val="fr-BE"/>
            </w:rPr>
            <w:t>☐</w:t>
          </w:r>
        </w:sdtContent>
      </w:sdt>
      <w:r w:rsidR="003414F5">
        <w:t xml:space="preserve"> Assistant social de guidance / gestion budgétaire</w:t>
      </w:r>
    </w:p>
    <w:p w:rsidR="003414F5" w:rsidRDefault="003414F5" w:rsidP="003414F5"/>
    <w:p w:rsidR="003414F5" w:rsidRPr="003414F5" w:rsidRDefault="003414F5" w:rsidP="003414F5">
      <w:pPr>
        <w:rPr>
          <w:sz w:val="16"/>
          <w:szCs w:val="16"/>
        </w:rPr>
      </w:pPr>
      <w:r>
        <w:t>CPAS : ……………………………………………………….</w:t>
      </w:r>
      <w:r>
        <w:br/>
      </w:r>
    </w:p>
    <w:p w:rsidR="003414F5" w:rsidRPr="003414F5" w:rsidRDefault="003414F5" w:rsidP="003414F5">
      <w:pPr>
        <w:rPr>
          <w:sz w:val="16"/>
          <w:szCs w:val="16"/>
        </w:rPr>
      </w:pPr>
      <w:r>
        <w:t>E-MAIL : …………………………………..……………….</w:t>
      </w:r>
      <w:r>
        <w:br/>
      </w:r>
    </w:p>
    <w:p w:rsidR="003414F5" w:rsidRDefault="003414F5" w:rsidP="003414F5">
      <w:r>
        <w:t>TELEPHONE : ……………………………………………</w:t>
      </w:r>
    </w:p>
    <w:p w:rsidR="003414F5" w:rsidRDefault="003414F5" w:rsidP="003414F5">
      <w:pPr>
        <w:jc w:val="both"/>
        <w:rPr>
          <w:rFonts w:ascii="Calibri" w:hAnsi="Calibri" w:cs="Calibri"/>
          <w:color w:val="000000"/>
          <w:shd w:val="clear" w:color="auto" w:fill="FFFFFF"/>
        </w:rPr>
      </w:pPr>
    </w:p>
    <w:p w:rsidR="003414F5" w:rsidRDefault="003414F5" w:rsidP="003414F5">
      <w:pPr>
        <w:jc w:val="both"/>
        <w:rPr>
          <w:rFonts w:ascii="Calibri" w:hAnsi="Calibri" w:cs="Calibri"/>
          <w:color w:val="000000"/>
          <w:shd w:val="clear" w:color="auto" w:fill="FFFFFF"/>
        </w:rPr>
      </w:pPr>
    </w:p>
    <w:p w:rsidR="003414F5" w:rsidRDefault="003414F5" w:rsidP="003414F5">
      <w:pPr>
        <w:jc w:val="both"/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t xml:space="preserve">Autres personnes intéressées par cette formation au sein du CPAS : NOM / Prénom / Fonction / Coordonnées </w:t>
      </w:r>
    </w:p>
    <w:p w:rsidR="003414F5" w:rsidRDefault="003414F5" w:rsidP="003414F5">
      <w:pPr>
        <w:jc w:val="both"/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br/>
        <w:t>…………………………………………………………………………………………………………………………………………………………………</w:t>
      </w:r>
    </w:p>
    <w:p w:rsidR="003414F5" w:rsidRDefault="003414F5" w:rsidP="003414F5">
      <w:pPr>
        <w:jc w:val="center"/>
        <w:rPr>
          <w:rFonts w:ascii="Calibri" w:hAnsi="Calibri" w:cs="Calibri"/>
          <w:color w:val="000000"/>
          <w:sz w:val="18"/>
          <w:shd w:val="clear" w:color="auto" w:fill="FFFFFF"/>
        </w:rPr>
      </w:pPr>
    </w:p>
    <w:p w:rsidR="003414F5" w:rsidRDefault="003414F5" w:rsidP="003414F5">
      <w:pPr>
        <w:jc w:val="center"/>
        <w:rPr>
          <w:rFonts w:ascii="Calibri" w:hAnsi="Calibri" w:cs="Calibri"/>
          <w:color w:val="000000"/>
          <w:sz w:val="18"/>
          <w:shd w:val="clear" w:color="auto" w:fill="FFFFFF"/>
        </w:rPr>
      </w:pPr>
    </w:p>
    <w:p w:rsidR="003414F5" w:rsidRDefault="003414F5" w:rsidP="003414F5">
      <w:pPr>
        <w:jc w:val="center"/>
        <w:rPr>
          <w:rFonts w:ascii="Calibri" w:hAnsi="Calibri" w:cs="Calibri"/>
          <w:color w:val="000000"/>
          <w:sz w:val="18"/>
          <w:shd w:val="clear" w:color="auto" w:fill="FFFFFF"/>
        </w:rPr>
      </w:pPr>
    </w:p>
    <w:p w:rsidR="003414F5" w:rsidRDefault="003414F5" w:rsidP="003414F5">
      <w:pPr>
        <w:jc w:val="center"/>
        <w:rPr>
          <w:rFonts w:ascii="Calibri" w:hAnsi="Calibri" w:cs="Calibri"/>
          <w:color w:val="000000"/>
          <w:sz w:val="18"/>
          <w:shd w:val="clear" w:color="auto" w:fill="FFFFFF"/>
        </w:rPr>
      </w:pPr>
    </w:p>
    <w:p w:rsidR="003414F5" w:rsidRDefault="003414F5" w:rsidP="003414F5">
      <w:pPr>
        <w:jc w:val="center"/>
        <w:rPr>
          <w:rFonts w:asciiTheme="minorHAnsi" w:hAnsiTheme="minorHAnsi" w:cstheme="minorBidi"/>
          <w:sz w:val="18"/>
        </w:rPr>
      </w:pPr>
      <w:r>
        <w:rPr>
          <w:rFonts w:ascii="Calibri" w:hAnsi="Calibri" w:cs="Calibri"/>
          <w:color w:val="000000"/>
          <w:sz w:val="18"/>
          <w:shd w:val="clear" w:color="auto" w:fill="FFFFFF"/>
        </w:rPr>
        <w:t>Merci d’envoyer ce bulletin d’inscription à info@gaslux.be</w:t>
      </w:r>
    </w:p>
    <w:p w:rsidR="004F7FE1" w:rsidRDefault="004F7FE1" w:rsidP="00BA7B66">
      <w:pPr>
        <w:pStyle w:val="NormalWeb"/>
        <w:spacing w:before="0" w:beforeAutospacing="0" w:after="0"/>
        <w:ind w:right="-68"/>
        <w:rPr>
          <w:rFonts w:ascii="Arial" w:hAnsi="Arial" w:cs="Arial"/>
          <w:sz w:val="20"/>
          <w:szCs w:val="20"/>
        </w:rPr>
      </w:pPr>
    </w:p>
    <w:sectPr w:rsidR="004F7FE1" w:rsidSect="002B2491"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1247" w:right="1247" w:bottom="249" w:left="1247" w:header="124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4616" w:rsidRDefault="00244616">
      <w:r>
        <w:separator/>
      </w:r>
    </w:p>
  </w:endnote>
  <w:endnote w:type="continuationSeparator" w:id="0">
    <w:p w:rsidR="00244616" w:rsidRDefault="002446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ekton">
    <w:altName w:val="Times New Roman"/>
    <w:charset w:val="00"/>
    <w:family w:val="auto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nivers LT Std 57 Cn">
    <w:altName w:val="Arial Narrow"/>
    <w:panose1 w:val="020B050602020205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6EA5" w:rsidRDefault="001E6EA5">
    <w:pPr>
      <w:pStyle w:val="Pieddepage"/>
    </w:pPr>
    <w:r>
      <w:rPr>
        <w:noProof/>
        <w:lang w:val="fr-BE" w:eastAsia="fr-BE"/>
      </w:rPr>
      <w:drawing>
        <wp:anchor distT="0" distB="0" distL="114300" distR="114300" simplePos="0" relativeHeight="251660288" behindDoc="0" locked="0" layoutInCell="1" allowOverlap="1" wp14:anchorId="05156D70" wp14:editId="22140F8C">
          <wp:simplePos x="0" y="0"/>
          <wp:positionH relativeFrom="margin">
            <wp:posOffset>-285750</wp:posOffset>
          </wp:positionH>
          <wp:positionV relativeFrom="margin">
            <wp:posOffset>8423910</wp:posOffset>
          </wp:positionV>
          <wp:extent cx="7106920" cy="1619250"/>
          <wp:effectExtent l="0" t="0" r="0" b="0"/>
          <wp:wrapSquare wrapText="bothSides"/>
          <wp:docPr id="23" name="Imag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06920" cy="1619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fr-BE" w:eastAsia="fr-BE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C0B8AB5" wp14:editId="51D51E24">
              <wp:simplePos x="0" y="0"/>
              <wp:positionH relativeFrom="margin">
                <wp:posOffset>0</wp:posOffset>
              </wp:positionH>
              <wp:positionV relativeFrom="margin">
                <wp:posOffset>10137775</wp:posOffset>
              </wp:positionV>
              <wp:extent cx="7101024" cy="1612356"/>
              <wp:effectExtent l="0" t="0" r="5080" b="6985"/>
              <wp:wrapSquare wrapText="bothSides"/>
              <wp:docPr id="15" name="Groupe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01024" cy="1612356"/>
                        <a:chOff x="0" y="0"/>
                        <a:chExt cx="7101024" cy="1612356"/>
                      </a:xfrm>
                    </wpg:grpSpPr>
                    <pic:pic xmlns:pic="http://schemas.openxmlformats.org/drawingml/2006/picture">
                      <pic:nvPicPr>
                        <pic:cNvPr id="16" name="Image 16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308" t="15020" b="39885"/>
                        <a:stretch/>
                      </pic:blipFill>
                      <pic:spPr bwMode="auto">
                        <a:xfrm>
                          <a:off x="2873829" y="0"/>
                          <a:ext cx="4227195" cy="914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Image 17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849086"/>
                          <a:ext cx="6821805" cy="7632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8" name="Zone de texte 2"/>
                      <wps:cNvSpPr txBox="1">
                        <a:spLocks noChangeArrowheads="1"/>
                      </wps:cNvSpPr>
                      <wps:spPr bwMode="auto">
                        <a:xfrm>
                          <a:off x="119743" y="76200"/>
                          <a:ext cx="1036320" cy="257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6EA5" w:rsidRPr="001E6EA5" w:rsidRDefault="001E6EA5" w:rsidP="001E6EA5">
                            <w:pPr>
                              <w:rPr>
                                <w:rFonts w:ascii="Univers LT Std 57 Cn" w:hAnsi="Univers LT Std 57 Cn"/>
                                <w:color w:val="52C6A2"/>
                                <w:sz w:val="20"/>
                                <w:szCs w:val="20"/>
                                <w:lang w:val="fr-BE"/>
                              </w:rPr>
                            </w:pPr>
                            <w:r w:rsidRPr="001E6EA5">
                              <w:rPr>
                                <w:rFonts w:ascii="Univers LT Std 57 Cn" w:hAnsi="Univers LT Std 57 Cn"/>
                                <w:color w:val="52C6A2"/>
                                <w:sz w:val="20"/>
                                <w:szCs w:val="20"/>
                                <w:lang w:val="fr-BE"/>
                              </w:rPr>
                              <w:t>Avec le soutien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C0B8AB5" id="Groupe 15" o:spid="_x0000_s1026" style="position:absolute;margin-left:0;margin-top:798.25pt;width:559.15pt;height:126.95pt;z-index:251659264;mso-position-horizontal-relative:margin;mso-position-vertical-relative:margin" coordsize="71010,16123" o:gfxdata="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6" o:spid="_x0000_s1027" type="#_x0000_t75" style="position:absolute;left:28738;width:42272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K+IPAAAAA2wAAAA8AAABkcnMvZG93bnJldi54bWxET0uLwjAQvi/4H8II3tZUEVmqUXygCL3s&#10;uut9aMa2mExKErX+eyMIe5uP7znzZWeNuJEPjWMFo2EGgrh0uuFKwd/v7vMLRIjIGo1jUvCgAMtF&#10;72OOuXZ3/qHbMVYihXDIUUEdY5tLGcqaLIaha4kTd3beYkzQV1J7vKdwa+Q4y6bSYsOpocaWNjWV&#10;l+PVKigm6705ya3/Ppm2GBeHzWS3eig16HerGYhIXfwXv90HneZP4fVLOkAun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or4g8AAAADbAAAADwAAAAAAAAAAAAAAAACfAgAA&#10;ZHJzL2Rvd25yZXYueG1sUEsFBgAAAAAEAAQA9wAAAIwDAAAAAA==&#10;">
                <v:imagedata r:id="rId4" o:title="" croptop="9844f" cropbottom="26139f" cropleft="27072f"/>
                <v:path arrowok="t"/>
              </v:shape>
              <v:shape id="Image 17" o:spid="_x0000_s1028" type="#_x0000_t75" style="position:absolute;top:8490;width:68218;height:76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UlOrDAAAA2wAAAA8AAABkcnMvZG93bnJldi54bWxEj1uLwjAQhd+F/Q9hhH3TVMEL1SiyKC6L&#10;L16or2MzNsVmUpqs1n9vFhZ8+4Y5c86Z+bK1lbhT40vHCgb9BARx7nTJhYLTcdObgvABWWPlmBQ8&#10;ycNy8dGZY6rdg/d0P4RCRBP2KSowIdSplD43ZNH3XU0cd1fXWAxxbAqpG3xEc1vJYZKMpcWSY4LB&#10;mr4M5bfDr1VwvmyzSMloPMqeuK3Neud+1kp9dtvVDESgNrzF/9ffOtafwN8vEUAuX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ZSU6sMAAADbAAAADwAAAAAAAAAAAAAAAACf&#10;AgAAZHJzL2Rvd25yZXYueG1sUEsFBgAAAAAEAAQA9wAAAI8DAAAAAA==&#10;">
                <v:imagedata r:id="rId5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9" type="#_x0000_t202" style="position:absolute;left:1197;top:762;width:10363;height:2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7r0MMA&#10;AADbAAAADwAAAGRycy9kb3ducmV2LnhtbESPTWvDMAyG74P+B6PCbovTwcrI4pRSKIzRw9r1sKOI&#10;tThLLKex22b/fjoUepPQ+/GoXE2+VxcaYxvYwCLLQRHXwbbcGDh+bZ9eQcWEbLEPTAb+KMKqmj2U&#10;WNhw5T1dDqlREsKxQAMupaHQOtaOPMYsDMRy+wmjxyTr2Gg74lXCfa+f83ypPbYsDQ4H2jiqu8PZ&#10;S8ku1ud9OP0udp3+dt0SXz7dhzGP82n9BirRlO7im/vdCr7Ayi8yg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7r0MMAAADbAAAADwAAAAAAAAAAAAAAAACYAgAAZHJzL2Rv&#10;d25yZXYueG1sUEsFBgAAAAAEAAQA9QAAAIgDAAAAAA==&#10;" stroked="f">
                <v:textbox style="mso-fit-shape-to-text:t">
                  <w:txbxContent>
                    <w:p w:rsidR="001E6EA5" w:rsidRPr="001E6EA5" w:rsidRDefault="001E6EA5" w:rsidP="001E6EA5">
                      <w:pPr>
                        <w:rPr>
                          <w:rFonts w:ascii="Univers LT Std 57 Cn" w:hAnsi="Univers LT Std 57 Cn"/>
                          <w:color w:val="52C6A2"/>
                          <w:sz w:val="20"/>
                          <w:szCs w:val="20"/>
                          <w:lang w:val="fr-BE"/>
                        </w:rPr>
                      </w:pPr>
                      <w:r w:rsidRPr="001E6EA5">
                        <w:rPr>
                          <w:rFonts w:ascii="Univers LT Std 57 Cn" w:hAnsi="Univers LT Std 57 Cn"/>
                          <w:color w:val="52C6A2"/>
                          <w:sz w:val="20"/>
                          <w:szCs w:val="20"/>
                          <w:lang w:val="fr-BE"/>
                        </w:rPr>
                        <w:t>Avec le soutien</w:t>
                      </w: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6EF4" w:rsidRDefault="004C7E33" w:rsidP="005B302E">
    <w:pPr>
      <w:tabs>
        <w:tab w:val="left" w:pos="806"/>
      </w:tabs>
    </w:pPr>
    <w:r>
      <w:rPr>
        <w:noProof/>
        <w:lang w:val="fr-BE" w:eastAsia="fr-BE"/>
      </w:rPr>
      <w:drawing>
        <wp:anchor distT="0" distB="0" distL="114300" distR="114300" simplePos="0" relativeHeight="251666432" behindDoc="0" locked="0" layoutInCell="1" allowOverlap="1" wp14:anchorId="1AEA6232" wp14:editId="2CC5D59B">
          <wp:simplePos x="0" y="0"/>
          <wp:positionH relativeFrom="margin">
            <wp:posOffset>-448945</wp:posOffset>
          </wp:positionH>
          <wp:positionV relativeFrom="margin">
            <wp:posOffset>8020050</wp:posOffset>
          </wp:positionV>
          <wp:extent cx="6877050" cy="1720215"/>
          <wp:effectExtent l="0" t="0" r="0" b="0"/>
          <wp:wrapSquare wrapText="bothSides"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as de page couleur ok-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77050" cy="1720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80F5E">
      <w:rPr>
        <w:rFonts w:ascii="Univers LT Std 57 Cn" w:hAnsi="Univers LT Std 57 Cn"/>
        <w:b/>
        <w:color w:val="52C6A2"/>
        <w:sz w:val="18"/>
        <w:szCs w:val="18"/>
        <w:lang w:val="fr-BE"/>
      </w:rPr>
      <w:t xml:space="preserve"> </w:t>
    </w:r>
    <w:r w:rsidR="005B302E">
      <w:tab/>
    </w:r>
  </w:p>
  <w:p w:rsidR="00596EF4" w:rsidRDefault="00596EF4" w:rsidP="0017600F">
    <w:pPr>
      <w:ind w:left="-270"/>
    </w:pPr>
  </w:p>
  <w:tbl>
    <w:tblPr>
      <w:tblW w:w="10260" w:type="dxa"/>
      <w:tblInd w:w="70" w:type="dxa"/>
      <w:tblLayout w:type="fixed"/>
      <w:tblCellMar>
        <w:left w:w="70" w:type="dxa"/>
        <w:right w:w="70" w:type="dxa"/>
      </w:tblCellMar>
      <w:tblLook w:val="00A0" w:firstRow="1" w:lastRow="0" w:firstColumn="1" w:lastColumn="0" w:noHBand="0" w:noVBand="0"/>
    </w:tblPr>
    <w:tblGrid>
      <w:gridCol w:w="10260"/>
    </w:tblGrid>
    <w:tr w:rsidR="000F1ABB">
      <w:tc>
        <w:tcPr>
          <w:tcW w:w="10260" w:type="dxa"/>
        </w:tcPr>
        <w:p w:rsidR="000F1ABB" w:rsidRDefault="000F1ABB" w:rsidP="008D5D19">
          <w:pPr>
            <w:pStyle w:val="Pieddepage"/>
            <w:ind w:left="-270" w:right="200"/>
            <w:rPr>
              <w:sz w:val="16"/>
            </w:rPr>
          </w:pPr>
        </w:p>
      </w:tc>
    </w:tr>
  </w:tbl>
  <w:p w:rsidR="000F1ABB" w:rsidRPr="009A3644" w:rsidRDefault="000F1ABB" w:rsidP="006E6620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2491" w:rsidRDefault="004C7E33" w:rsidP="002B2491">
    <w:r>
      <w:rPr>
        <w:noProof/>
        <w:lang w:val="fr-BE" w:eastAsia="fr-BE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-467360</wp:posOffset>
          </wp:positionH>
          <wp:positionV relativeFrom="margin">
            <wp:posOffset>7225030</wp:posOffset>
          </wp:positionV>
          <wp:extent cx="6955790" cy="1740535"/>
          <wp:effectExtent l="0" t="0" r="0" b="0"/>
          <wp:wrapSquare wrapText="bothSides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as de page couleur ok-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55790" cy="1740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FF544B" w:rsidRDefault="00FF544B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4616" w:rsidRDefault="00244616">
      <w:r>
        <w:separator/>
      </w:r>
    </w:p>
  </w:footnote>
  <w:footnote w:type="continuationSeparator" w:id="0">
    <w:p w:rsidR="00244616" w:rsidRDefault="002446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544B" w:rsidRDefault="00FF544B">
    <w:pPr>
      <w:pStyle w:val="En-tte"/>
    </w:pPr>
    <w:r>
      <w:rPr>
        <w:noProof/>
        <w:lang w:val="fr-BE" w:eastAsia="fr-BE"/>
      </w:rPr>
      <w:drawing>
        <wp:anchor distT="0" distB="0" distL="114300" distR="114300" simplePos="0" relativeHeight="251661312" behindDoc="1" locked="0" layoutInCell="1" allowOverlap="1" wp14:anchorId="590B18E7" wp14:editId="19C72EA3">
          <wp:simplePos x="0" y="0"/>
          <wp:positionH relativeFrom="margin">
            <wp:posOffset>-376464</wp:posOffset>
          </wp:positionH>
          <wp:positionV relativeFrom="margin">
            <wp:posOffset>-1430655</wp:posOffset>
          </wp:positionV>
          <wp:extent cx="6749142" cy="1728618"/>
          <wp:effectExtent l="0" t="0" r="0" b="5080"/>
          <wp:wrapNone/>
          <wp:docPr id="24" name="Imag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49142" cy="172861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F544B" w:rsidRDefault="00FF544B">
    <w:pPr>
      <w:pStyle w:val="En-tte"/>
    </w:pPr>
  </w:p>
  <w:p w:rsidR="00FF544B" w:rsidRDefault="00FF544B">
    <w:pPr>
      <w:pStyle w:val="En-tte"/>
    </w:pPr>
  </w:p>
  <w:p w:rsidR="00FF544B" w:rsidRDefault="00FF544B">
    <w:pPr>
      <w:pStyle w:val="En-tte"/>
    </w:pPr>
  </w:p>
  <w:p w:rsidR="00FF544B" w:rsidRDefault="00FF544B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450.75pt;height:375pt;flip:x;visibility:visible;mso-wrap-style:square" o:bullet="t">
        <v:imagedata r:id="rId1" o:title="attention"/>
      </v:shape>
    </w:pict>
  </w:numPicBullet>
  <w:abstractNum w:abstractNumId="0" w15:restartNumberingAfterBreak="0">
    <w:nsid w:val="00AB3FB2"/>
    <w:multiLevelType w:val="hybridMultilevel"/>
    <w:tmpl w:val="C5DE6F0A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07226F"/>
    <w:multiLevelType w:val="hybridMultilevel"/>
    <w:tmpl w:val="65587096"/>
    <w:lvl w:ilvl="0" w:tplc="080C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5537195"/>
    <w:multiLevelType w:val="hybridMultilevel"/>
    <w:tmpl w:val="459AB190"/>
    <w:lvl w:ilvl="0" w:tplc="080C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" w15:restartNumberingAfterBreak="0">
    <w:nsid w:val="067D1926"/>
    <w:multiLevelType w:val="hybridMultilevel"/>
    <w:tmpl w:val="1534B15A"/>
    <w:lvl w:ilvl="0" w:tplc="22CE9C48">
      <w:numFmt w:val="bullet"/>
      <w:lvlText w:val="-"/>
      <w:lvlJc w:val="left"/>
      <w:pPr>
        <w:ind w:left="900" w:hanging="360"/>
      </w:pPr>
      <w:rPr>
        <w:rFonts w:ascii="Arial" w:eastAsia="Times New Roman" w:hAnsi="Arial" w:cs="Arial" w:hint="default"/>
      </w:rPr>
    </w:lvl>
    <w:lvl w:ilvl="1" w:tplc="080C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" w15:restartNumberingAfterBreak="0">
    <w:nsid w:val="0B987417"/>
    <w:multiLevelType w:val="hybridMultilevel"/>
    <w:tmpl w:val="AB00D4D4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BB72D4"/>
    <w:multiLevelType w:val="hybridMultilevel"/>
    <w:tmpl w:val="E9F056CE"/>
    <w:lvl w:ilvl="0" w:tplc="08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917220"/>
    <w:multiLevelType w:val="hybridMultilevel"/>
    <w:tmpl w:val="1FFC8FCA"/>
    <w:lvl w:ilvl="0" w:tplc="22CE9C48"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8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1295230E"/>
    <w:multiLevelType w:val="hybridMultilevel"/>
    <w:tmpl w:val="C4FA23A0"/>
    <w:lvl w:ilvl="0" w:tplc="50FEA33C">
      <w:start w:val="67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B2100C"/>
    <w:multiLevelType w:val="hybridMultilevel"/>
    <w:tmpl w:val="790091AA"/>
    <w:lvl w:ilvl="0" w:tplc="080C0001">
      <w:start w:val="1"/>
      <w:numFmt w:val="bullet"/>
      <w:lvlText w:val=""/>
      <w:lvlJc w:val="left"/>
      <w:pPr>
        <w:ind w:left="1755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475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195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</w:abstractNum>
  <w:abstractNum w:abstractNumId="9" w15:restartNumberingAfterBreak="0">
    <w:nsid w:val="16480E27"/>
    <w:multiLevelType w:val="hybridMultilevel"/>
    <w:tmpl w:val="32822BCA"/>
    <w:lvl w:ilvl="0" w:tplc="64AC70A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9DCF3C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6E8B8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8D2630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C00E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456C2E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DC65B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794D7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074C29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1D492EA0"/>
    <w:multiLevelType w:val="hybridMultilevel"/>
    <w:tmpl w:val="DF8A3052"/>
    <w:lvl w:ilvl="0" w:tplc="080C0005">
      <w:start w:val="1"/>
      <w:numFmt w:val="bullet"/>
      <w:lvlText w:val=""/>
      <w:lvlJc w:val="left"/>
      <w:pPr>
        <w:ind w:left="107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1" w15:restartNumberingAfterBreak="0">
    <w:nsid w:val="1DAA3236"/>
    <w:multiLevelType w:val="hybridMultilevel"/>
    <w:tmpl w:val="343AFBA6"/>
    <w:lvl w:ilvl="0" w:tplc="59A0EA3A">
      <w:start w:val="1"/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2D6076"/>
    <w:multiLevelType w:val="hybridMultilevel"/>
    <w:tmpl w:val="A4FE497A"/>
    <w:lvl w:ilvl="0" w:tplc="32204B28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1231E7"/>
    <w:multiLevelType w:val="hybridMultilevel"/>
    <w:tmpl w:val="82C08CE4"/>
    <w:lvl w:ilvl="0" w:tplc="48D0D45C">
      <w:start w:val="5"/>
      <w:numFmt w:val="bullet"/>
      <w:lvlText w:val="-"/>
      <w:lvlJc w:val="left"/>
      <w:pPr>
        <w:ind w:left="900" w:hanging="360"/>
      </w:pPr>
      <w:rPr>
        <w:rFonts w:ascii="Arial" w:eastAsia="Times New Roman" w:hAnsi="Arial" w:cs="Arial" w:hint="default"/>
      </w:rPr>
    </w:lvl>
    <w:lvl w:ilvl="1" w:tplc="080C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4" w15:restartNumberingAfterBreak="0">
    <w:nsid w:val="22402A09"/>
    <w:multiLevelType w:val="hybridMultilevel"/>
    <w:tmpl w:val="A8A2DA40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512CC3"/>
    <w:multiLevelType w:val="hybridMultilevel"/>
    <w:tmpl w:val="F58C8DFC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4F5FBE"/>
    <w:multiLevelType w:val="hybridMultilevel"/>
    <w:tmpl w:val="60C02138"/>
    <w:lvl w:ilvl="0" w:tplc="24483F86">
      <w:start w:val="6700"/>
      <w:numFmt w:val="bullet"/>
      <w:lvlText w:val="-"/>
      <w:lvlJc w:val="left"/>
      <w:pPr>
        <w:tabs>
          <w:tab w:val="num" w:pos="2226"/>
        </w:tabs>
        <w:ind w:left="2226" w:hanging="810"/>
      </w:pPr>
      <w:rPr>
        <w:rFonts w:ascii="Century Schoolbook" w:eastAsia="Times New Roman" w:hAnsi="Century Schoolbook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17" w15:restartNumberingAfterBreak="0">
    <w:nsid w:val="30347F95"/>
    <w:multiLevelType w:val="hybridMultilevel"/>
    <w:tmpl w:val="4978CCC2"/>
    <w:lvl w:ilvl="0" w:tplc="08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1A712B"/>
    <w:multiLevelType w:val="hybridMultilevel"/>
    <w:tmpl w:val="8062B1E8"/>
    <w:lvl w:ilvl="0" w:tplc="080C000F">
      <w:start w:val="1"/>
      <w:numFmt w:val="decimal"/>
      <w:lvlText w:val="%1."/>
      <w:lvlJc w:val="left"/>
      <w:pPr>
        <w:ind w:left="1260" w:hanging="360"/>
      </w:pPr>
    </w:lvl>
    <w:lvl w:ilvl="1" w:tplc="080C0019" w:tentative="1">
      <w:start w:val="1"/>
      <w:numFmt w:val="lowerLetter"/>
      <w:lvlText w:val="%2."/>
      <w:lvlJc w:val="left"/>
      <w:pPr>
        <w:ind w:left="1980" w:hanging="360"/>
      </w:pPr>
    </w:lvl>
    <w:lvl w:ilvl="2" w:tplc="080C001B" w:tentative="1">
      <w:start w:val="1"/>
      <w:numFmt w:val="lowerRoman"/>
      <w:lvlText w:val="%3."/>
      <w:lvlJc w:val="right"/>
      <w:pPr>
        <w:ind w:left="2700" w:hanging="180"/>
      </w:pPr>
    </w:lvl>
    <w:lvl w:ilvl="3" w:tplc="080C000F" w:tentative="1">
      <w:start w:val="1"/>
      <w:numFmt w:val="decimal"/>
      <w:lvlText w:val="%4."/>
      <w:lvlJc w:val="left"/>
      <w:pPr>
        <w:ind w:left="3420" w:hanging="360"/>
      </w:pPr>
    </w:lvl>
    <w:lvl w:ilvl="4" w:tplc="080C0019" w:tentative="1">
      <w:start w:val="1"/>
      <w:numFmt w:val="lowerLetter"/>
      <w:lvlText w:val="%5."/>
      <w:lvlJc w:val="left"/>
      <w:pPr>
        <w:ind w:left="4140" w:hanging="360"/>
      </w:pPr>
    </w:lvl>
    <w:lvl w:ilvl="5" w:tplc="080C001B" w:tentative="1">
      <w:start w:val="1"/>
      <w:numFmt w:val="lowerRoman"/>
      <w:lvlText w:val="%6."/>
      <w:lvlJc w:val="right"/>
      <w:pPr>
        <w:ind w:left="4860" w:hanging="180"/>
      </w:pPr>
    </w:lvl>
    <w:lvl w:ilvl="6" w:tplc="080C000F" w:tentative="1">
      <w:start w:val="1"/>
      <w:numFmt w:val="decimal"/>
      <w:lvlText w:val="%7."/>
      <w:lvlJc w:val="left"/>
      <w:pPr>
        <w:ind w:left="5580" w:hanging="360"/>
      </w:pPr>
    </w:lvl>
    <w:lvl w:ilvl="7" w:tplc="080C0019" w:tentative="1">
      <w:start w:val="1"/>
      <w:numFmt w:val="lowerLetter"/>
      <w:lvlText w:val="%8."/>
      <w:lvlJc w:val="left"/>
      <w:pPr>
        <w:ind w:left="6300" w:hanging="360"/>
      </w:pPr>
    </w:lvl>
    <w:lvl w:ilvl="8" w:tplc="080C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9" w15:restartNumberingAfterBreak="0">
    <w:nsid w:val="3F7F3E19"/>
    <w:multiLevelType w:val="hybridMultilevel"/>
    <w:tmpl w:val="A992C9D0"/>
    <w:lvl w:ilvl="0" w:tplc="C0A89A22">
      <w:start w:val="9320"/>
      <w:numFmt w:val="bullet"/>
      <w:lvlText w:val="-"/>
      <w:lvlJc w:val="left"/>
      <w:pPr>
        <w:tabs>
          <w:tab w:val="num" w:pos="2490"/>
        </w:tabs>
        <w:ind w:left="249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210"/>
        </w:tabs>
        <w:ind w:left="32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930"/>
        </w:tabs>
        <w:ind w:left="39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650"/>
        </w:tabs>
        <w:ind w:left="46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70"/>
        </w:tabs>
        <w:ind w:left="53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90"/>
        </w:tabs>
        <w:ind w:left="60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10"/>
        </w:tabs>
        <w:ind w:left="68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30"/>
        </w:tabs>
        <w:ind w:left="75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50"/>
        </w:tabs>
        <w:ind w:left="8250" w:hanging="360"/>
      </w:pPr>
      <w:rPr>
        <w:rFonts w:ascii="Wingdings" w:hAnsi="Wingdings" w:hint="default"/>
      </w:rPr>
    </w:lvl>
  </w:abstractNum>
  <w:abstractNum w:abstractNumId="20" w15:restartNumberingAfterBreak="0">
    <w:nsid w:val="3FCA65D3"/>
    <w:multiLevelType w:val="hybridMultilevel"/>
    <w:tmpl w:val="E8BE5346"/>
    <w:lvl w:ilvl="0" w:tplc="A85EB096">
      <w:start w:val="6747"/>
      <w:numFmt w:val="bullet"/>
      <w:lvlText w:val="-"/>
      <w:lvlJc w:val="left"/>
      <w:pPr>
        <w:tabs>
          <w:tab w:val="num" w:pos="1770"/>
        </w:tabs>
        <w:ind w:left="1770" w:hanging="360"/>
      </w:pPr>
      <w:rPr>
        <w:rFonts w:ascii="Century Schoolbook" w:eastAsia="Times New Roman" w:hAnsi="Century Schoolbook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490"/>
        </w:tabs>
        <w:ind w:left="24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650"/>
        </w:tabs>
        <w:ind w:left="46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10"/>
        </w:tabs>
        <w:ind w:left="68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hint="default"/>
      </w:rPr>
    </w:lvl>
  </w:abstractNum>
  <w:abstractNum w:abstractNumId="21" w15:restartNumberingAfterBreak="0">
    <w:nsid w:val="415D4EDE"/>
    <w:multiLevelType w:val="hybridMultilevel"/>
    <w:tmpl w:val="D3DC18D8"/>
    <w:lvl w:ilvl="0" w:tplc="1F649A52">
      <w:start w:val="8"/>
      <w:numFmt w:val="bullet"/>
      <w:lvlText w:val=""/>
      <w:lvlJc w:val="left"/>
      <w:pPr>
        <w:ind w:left="360" w:hanging="360"/>
      </w:pPr>
      <w:rPr>
        <w:rFonts w:ascii="Wingdings" w:eastAsia="Calibri" w:hAnsi="Wingdings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26E45D1"/>
    <w:multiLevelType w:val="hybridMultilevel"/>
    <w:tmpl w:val="54BAB932"/>
    <w:lvl w:ilvl="0" w:tplc="72D021CE">
      <w:numFmt w:val="bullet"/>
      <w:lvlText w:val="-"/>
      <w:lvlJc w:val="left"/>
      <w:pPr>
        <w:ind w:left="720" w:hanging="360"/>
      </w:pPr>
      <w:rPr>
        <w:rFonts w:ascii="Open Sans Light" w:eastAsiaTheme="minorHAnsi" w:hAnsi="Open Sans Light" w:cs="Open Sans Light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7E221A"/>
    <w:multiLevelType w:val="hybridMultilevel"/>
    <w:tmpl w:val="02CA7E36"/>
    <w:lvl w:ilvl="0" w:tplc="8DD6ACF6">
      <w:numFmt w:val="bullet"/>
      <w:lvlText w:val="-"/>
      <w:lvlJc w:val="left"/>
      <w:pPr>
        <w:ind w:left="360" w:hanging="360"/>
      </w:pPr>
      <w:rPr>
        <w:rFonts w:ascii="Open Sans Light" w:eastAsiaTheme="minorHAnsi" w:hAnsi="Open Sans Light" w:cs="Open Sans Light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54A59F2"/>
    <w:multiLevelType w:val="hybridMultilevel"/>
    <w:tmpl w:val="A0E609D2"/>
    <w:lvl w:ilvl="0" w:tplc="062C1DC6">
      <w:numFmt w:val="bullet"/>
      <w:lvlText w:val="-"/>
      <w:lvlJc w:val="left"/>
      <w:pPr>
        <w:ind w:left="1065" w:hanging="360"/>
      </w:pPr>
      <w:rPr>
        <w:rFonts w:ascii="Arial" w:eastAsia="Times New Roman" w:hAnsi="Arial" w:cs="Arial" w:hint="default"/>
      </w:rPr>
    </w:lvl>
    <w:lvl w:ilvl="1" w:tplc="08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5" w15:restartNumberingAfterBreak="0">
    <w:nsid w:val="4C6621B2"/>
    <w:multiLevelType w:val="multilevel"/>
    <w:tmpl w:val="C512B96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1161140"/>
    <w:multiLevelType w:val="hybridMultilevel"/>
    <w:tmpl w:val="E5BACBEC"/>
    <w:lvl w:ilvl="0" w:tplc="080C0009">
      <w:start w:val="1"/>
      <w:numFmt w:val="bullet"/>
      <w:lvlText w:val=""/>
      <w:lvlJc w:val="left"/>
      <w:pPr>
        <w:ind w:left="1211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7" w15:restartNumberingAfterBreak="0">
    <w:nsid w:val="52123F36"/>
    <w:multiLevelType w:val="hybridMultilevel"/>
    <w:tmpl w:val="8EAA87AC"/>
    <w:lvl w:ilvl="0" w:tplc="080C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8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8" w15:restartNumberingAfterBreak="0">
    <w:nsid w:val="5B7E3A96"/>
    <w:multiLevelType w:val="hybridMultilevel"/>
    <w:tmpl w:val="A858AE82"/>
    <w:lvl w:ilvl="0" w:tplc="C7B61F32">
      <w:start w:val="1"/>
      <w:numFmt w:val="bullet"/>
      <w:lvlText w:val=""/>
      <w:lvlJc w:val="left"/>
      <w:pPr>
        <w:ind w:left="1353" w:hanging="360"/>
      </w:pPr>
      <w:rPr>
        <w:rFonts w:ascii="Wingdings 3" w:hAnsi="Wingdings 3" w:hint="default"/>
      </w:rPr>
    </w:lvl>
    <w:lvl w:ilvl="1" w:tplc="080C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9" w15:restartNumberingAfterBreak="0">
    <w:nsid w:val="5DE72A50"/>
    <w:multiLevelType w:val="hybridMultilevel"/>
    <w:tmpl w:val="00E0D350"/>
    <w:lvl w:ilvl="0" w:tplc="08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8F3BF5"/>
    <w:multiLevelType w:val="hybridMultilevel"/>
    <w:tmpl w:val="D434890E"/>
    <w:lvl w:ilvl="0" w:tplc="08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301679"/>
    <w:multiLevelType w:val="hybridMultilevel"/>
    <w:tmpl w:val="90D831E2"/>
    <w:lvl w:ilvl="0" w:tplc="22CE9C48">
      <w:numFmt w:val="bullet"/>
      <w:lvlText w:val="-"/>
      <w:lvlJc w:val="left"/>
      <w:pPr>
        <w:ind w:left="1260" w:hanging="360"/>
      </w:pPr>
      <w:rPr>
        <w:rFonts w:ascii="Arial" w:eastAsia="Times New Roman" w:hAnsi="Arial" w:cs="Arial" w:hint="default"/>
      </w:rPr>
    </w:lvl>
    <w:lvl w:ilvl="1" w:tplc="080C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2" w15:restartNumberingAfterBreak="0">
    <w:nsid w:val="63866146"/>
    <w:multiLevelType w:val="hybridMultilevel"/>
    <w:tmpl w:val="F192FCD8"/>
    <w:lvl w:ilvl="0" w:tplc="EFEA7B62">
      <w:start w:val="664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231968"/>
    <w:multiLevelType w:val="hybridMultilevel"/>
    <w:tmpl w:val="BD282416"/>
    <w:lvl w:ilvl="0" w:tplc="D508141E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8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A593232"/>
    <w:multiLevelType w:val="hybridMultilevel"/>
    <w:tmpl w:val="4966240E"/>
    <w:lvl w:ilvl="0" w:tplc="08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CC16843"/>
    <w:multiLevelType w:val="hybridMultilevel"/>
    <w:tmpl w:val="E80A759C"/>
    <w:lvl w:ilvl="0" w:tplc="E5CA14CA">
      <w:numFmt w:val="bullet"/>
      <w:lvlText w:val="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446C9C"/>
    <w:multiLevelType w:val="hybridMultilevel"/>
    <w:tmpl w:val="F12002F2"/>
    <w:lvl w:ilvl="0" w:tplc="C9DA54EA">
      <w:start w:val="1"/>
      <w:numFmt w:val="bullet"/>
      <w:lvlText w:val="-"/>
      <w:lvlJc w:val="left"/>
      <w:pPr>
        <w:ind w:left="900" w:hanging="360"/>
      </w:pPr>
      <w:rPr>
        <w:rFonts w:ascii="Arial" w:eastAsia="Times New Roman" w:hAnsi="Arial" w:cs="Arial" w:hint="default"/>
      </w:rPr>
    </w:lvl>
    <w:lvl w:ilvl="1" w:tplc="080C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7" w15:restartNumberingAfterBreak="0">
    <w:nsid w:val="6E6C785D"/>
    <w:multiLevelType w:val="hybridMultilevel"/>
    <w:tmpl w:val="91E8FE6C"/>
    <w:lvl w:ilvl="0" w:tplc="22CE9C48">
      <w:numFmt w:val="bullet"/>
      <w:lvlText w:val="-"/>
      <w:lvlJc w:val="left"/>
      <w:pPr>
        <w:ind w:left="1260" w:hanging="360"/>
      </w:pPr>
      <w:rPr>
        <w:rFonts w:ascii="Arial" w:eastAsia="Times New Roman" w:hAnsi="Arial" w:cs="Arial" w:hint="default"/>
      </w:rPr>
    </w:lvl>
    <w:lvl w:ilvl="1" w:tplc="080C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8" w15:restartNumberingAfterBreak="0">
    <w:nsid w:val="6EDD5207"/>
    <w:multiLevelType w:val="hybridMultilevel"/>
    <w:tmpl w:val="1EF05C84"/>
    <w:lvl w:ilvl="0" w:tplc="08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9" w15:restartNumberingAfterBreak="0">
    <w:nsid w:val="77EE391C"/>
    <w:multiLevelType w:val="hybridMultilevel"/>
    <w:tmpl w:val="51DE3F08"/>
    <w:lvl w:ilvl="0" w:tplc="080C0009">
      <w:start w:val="1"/>
      <w:numFmt w:val="bullet"/>
      <w:lvlText w:val=""/>
      <w:lvlJc w:val="left"/>
      <w:pPr>
        <w:ind w:left="1211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0" w15:restartNumberingAfterBreak="0">
    <w:nsid w:val="7ACE0D39"/>
    <w:multiLevelType w:val="hybridMultilevel"/>
    <w:tmpl w:val="8454F0E6"/>
    <w:lvl w:ilvl="0" w:tplc="8DAA4564">
      <w:start w:val="1"/>
      <w:numFmt w:val="bullet"/>
      <w:lvlText w:val="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832EAB"/>
    <w:multiLevelType w:val="hybridMultilevel"/>
    <w:tmpl w:val="314EE21E"/>
    <w:lvl w:ilvl="0" w:tplc="040C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42" w15:restartNumberingAfterBreak="0">
    <w:nsid w:val="7D7D78EB"/>
    <w:multiLevelType w:val="hybridMultilevel"/>
    <w:tmpl w:val="378088A8"/>
    <w:lvl w:ilvl="0" w:tplc="2EB4FD0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42"/>
  </w:num>
  <w:num w:numId="3">
    <w:abstractNumId w:val="7"/>
  </w:num>
  <w:num w:numId="4">
    <w:abstractNumId w:val="41"/>
  </w:num>
  <w:num w:numId="5">
    <w:abstractNumId w:val="16"/>
  </w:num>
  <w:num w:numId="6">
    <w:abstractNumId w:val="20"/>
  </w:num>
  <w:num w:numId="7">
    <w:abstractNumId w:val="19"/>
  </w:num>
  <w:num w:numId="8">
    <w:abstractNumId w:val="32"/>
  </w:num>
  <w:num w:numId="9">
    <w:abstractNumId w:val="25"/>
  </w:num>
  <w:num w:numId="10">
    <w:abstractNumId w:val="4"/>
  </w:num>
  <w:num w:numId="11">
    <w:abstractNumId w:val="17"/>
  </w:num>
  <w:num w:numId="12">
    <w:abstractNumId w:val="9"/>
  </w:num>
  <w:num w:numId="13">
    <w:abstractNumId w:val="35"/>
  </w:num>
  <w:num w:numId="14">
    <w:abstractNumId w:val="33"/>
  </w:num>
  <w:num w:numId="15">
    <w:abstractNumId w:val="34"/>
  </w:num>
  <w:num w:numId="16">
    <w:abstractNumId w:val="27"/>
  </w:num>
  <w:num w:numId="17">
    <w:abstractNumId w:val="1"/>
  </w:num>
  <w:num w:numId="18">
    <w:abstractNumId w:val="10"/>
  </w:num>
  <w:num w:numId="19">
    <w:abstractNumId w:val="12"/>
  </w:num>
  <w:num w:numId="20">
    <w:abstractNumId w:val="5"/>
  </w:num>
  <w:num w:numId="21">
    <w:abstractNumId w:val="39"/>
  </w:num>
  <w:num w:numId="22">
    <w:abstractNumId w:val="29"/>
  </w:num>
  <w:num w:numId="23">
    <w:abstractNumId w:val="30"/>
  </w:num>
  <w:num w:numId="24">
    <w:abstractNumId w:val="26"/>
  </w:num>
  <w:num w:numId="25">
    <w:abstractNumId w:val="21"/>
  </w:num>
  <w:num w:numId="26">
    <w:abstractNumId w:val="0"/>
  </w:num>
  <w:num w:numId="27">
    <w:abstractNumId w:val="11"/>
  </w:num>
  <w:num w:numId="28">
    <w:abstractNumId w:val="22"/>
  </w:num>
  <w:num w:numId="29">
    <w:abstractNumId w:val="23"/>
  </w:num>
  <w:num w:numId="30">
    <w:abstractNumId w:val="28"/>
  </w:num>
  <w:num w:numId="31">
    <w:abstractNumId w:val="14"/>
  </w:num>
  <w:num w:numId="32">
    <w:abstractNumId w:val="3"/>
  </w:num>
  <w:num w:numId="33">
    <w:abstractNumId w:val="2"/>
  </w:num>
  <w:num w:numId="34">
    <w:abstractNumId w:val="24"/>
  </w:num>
  <w:num w:numId="35">
    <w:abstractNumId w:val="18"/>
  </w:num>
  <w:num w:numId="36">
    <w:abstractNumId w:val="3"/>
  </w:num>
  <w:num w:numId="37">
    <w:abstractNumId w:val="37"/>
  </w:num>
  <w:num w:numId="38">
    <w:abstractNumId w:val="31"/>
  </w:num>
  <w:num w:numId="39">
    <w:abstractNumId w:val="36"/>
  </w:num>
  <w:num w:numId="40">
    <w:abstractNumId w:val="38"/>
  </w:num>
  <w:num w:numId="41">
    <w:abstractNumId w:val="8"/>
  </w:num>
  <w:num w:numId="42">
    <w:abstractNumId w:val="13"/>
  </w:num>
  <w:num w:numId="43">
    <w:abstractNumId w:val="6"/>
  </w:num>
  <w:num w:numId="44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9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1ABB"/>
    <w:rsid w:val="00010A43"/>
    <w:rsid w:val="00013340"/>
    <w:rsid w:val="000254DE"/>
    <w:rsid w:val="00025A5A"/>
    <w:rsid w:val="000336EB"/>
    <w:rsid w:val="000433F4"/>
    <w:rsid w:val="00043C45"/>
    <w:rsid w:val="0005116E"/>
    <w:rsid w:val="00057FDB"/>
    <w:rsid w:val="00061158"/>
    <w:rsid w:val="00072E0E"/>
    <w:rsid w:val="00085A49"/>
    <w:rsid w:val="000937B9"/>
    <w:rsid w:val="0009742D"/>
    <w:rsid w:val="000A26C8"/>
    <w:rsid w:val="000A2884"/>
    <w:rsid w:val="000B1035"/>
    <w:rsid w:val="000C447D"/>
    <w:rsid w:val="000C7B77"/>
    <w:rsid w:val="000D4EC7"/>
    <w:rsid w:val="000F1ABB"/>
    <w:rsid w:val="000F652A"/>
    <w:rsid w:val="000F7B84"/>
    <w:rsid w:val="001220D8"/>
    <w:rsid w:val="00133547"/>
    <w:rsid w:val="00136FEA"/>
    <w:rsid w:val="00142104"/>
    <w:rsid w:val="00150272"/>
    <w:rsid w:val="00156BDC"/>
    <w:rsid w:val="00172DF6"/>
    <w:rsid w:val="0017600F"/>
    <w:rsid w:val="00176EDD"/>
    <w:rsid w:val="00193438"/>
    <w:rsid w:val="00193EE7"/>
    <w:rsid w:val="001948A3"/>
    <w:rsid w:val="00197213"/>
    <w:rsid w:val="001A229F"/>
    <w:rsid w:val="001A3437"/>
    <w:rsid w:val="001B1668"/>
    <w:rsid w:val="001B1C92"/>
    <w:rsid w:val="001B4246"/>
    <w:rsid w:val="001D41B2"/>
    <w:rsid w:val="001D6F1E"/>
    <w:rsid w:val="001E2833"/>
    <w:rsid w:val="001E4B8B"/>
    <w:rsid w:val="001E6EA5"/>
    <w:rsid w:val="001F18C7"/>
    <w:rsid w:val="001F2668"/>
    <w:rsid w:val="001F4A29"/>
    <w:rsid w:val="002077B0"/>
    <w:rsid w:val="00222F29"/>
    <w:rsid w:val="0024059A"/>
    <w:rsid w:val="00243106"/>
    <w:rsid w:val="00244616"/>
    <w:rsid w:val="0025114C"/>
    <w:rsid w:val="00283BBC"/>
    <w:rsid w:val="0029681D"/>
    <w:rsid w:val="002B2491"/>
    <w:rsid w:val="002B7BB5"/>
    <w:rsid w:val="002D1553"/>
    <w:rsid w:val="002D449D"/>
    <w:rsid w:val="002D656D"/>
    <w:rsid w:val="002E4B63"/>
    <w:rsid w:val="002E52E0"/>
    <w:rsid w:val="0031385D"/>
    <w:rsid w:val="00313A06"/>
    <w:rsid w:val="003149BF"/>
    <w:rsid w:val="00317B24"/>
    <w:rsid w:val="003249F3"/>
    <w:rsid w:val="00334AA5"/>
    <w:rsid w:val="003414F5"/>
    <w:rsid w:val="00342C53"/>
    <w:rsid w:val="003501F7"/>
    <w:rsid w:val="00354852"/>
    <w:rsid w:val="00355AC3"/>
    <w:rsid w:val="003612AF"/>
    <w:rsid w:val="00390BB7"/>
    <w:rsid w:val="003D4C04"/>
    <w:rsid w:val="003D7D1E"/>
    <w:rsid w:val="003E17EE"/>
    <w:rsid w:val="003F2CE0"/>
    <w:rsid w:val="003F58B6"/>
    <w:rsid w:val="003F6565"/>
    <w:rsid w:val="003F7623"/>
    <w:rsid w:val="00405EFB"/>
    <w:rsid w:val="00413DD9"/>
    <w:rsid w:val="00431705"/>
    <w:rsid w:val="0044120D"/>
    <w:rsid w:val="00452325"/>
    <w:rsid w:val="00461BE6"/>
    <w:rsid w:val="00470F09"/>
    <w:rsid w:val="00474454"/>
    <w:rsid w:val="00491BA6"/>
    <w:rsid w:val="00495E35"/>
    <w:rsid w:val="004A0768"/>
    <w:rsid w:val="004A749F"/>
    <w:rsid w:val="004C7E33"/>
    <w:rsid w:val="004D6F89"/>
    <w:rsid w:val="004E2275"/>
    <w:rsid w:val="004F7FE1"/>
    <w:rsid w:val="00500426"/>
    <w:rsid w:val="005375DB"/>
    <w:rsid w:val="0055761F"/>
    <w:rsid w:val="00567142"/>
    <w:rsid w:val="005712D4"/>
    <w:rsid w:val="005903B0"/>
    <w:rsid w:val="00593070"/>
    <w:rsid w:val="00596EF4"/>
    <w:rsid w:val="005A7497"/>
    <w:rsid w:val="005B302E"/>
    <w:rsid w:val="005B4B34"/>
    <w:rsid w:val="005B62F6"/>
    <w:rsid w:val="005C783A"/>
    <w:rsid w:val="005E1A0F"/>
    <w:rsid w:val="005E2A50"/>
    <w:rsid w:val="005F6FB8"/>
    <w:rsid w:val="0061054B"/>
    <w:rsid w:val="0061581B"/>
    <w:rsid w:val="0062479A"/>
    <w:rsid w:val="006304A4"/>
    <w:rsid w:val="006428AB"/>
    <w:rsid w:val="0064653C"/>
    <w:rsid w:val="00655D87"/>
    <w:rsid w:val="00665F79"/>
    <w:rsid w:val="00674149"/>
    <w:rsid w:val="006758C1"/>
    <w:rsid w:val="00686C45"/>
    <w:rsid w:val="006A6F21"/>
    <w:rsid w:val="006B4933"/>
    <w:rsid w:val="006D33C5"/>
    <w:rsid w:val="006D5541"/>
    <w:rsid w:val="006D6BA9"/>
    <w:rsid w:val="006E1749"/>
    <w:rsid w:val="006E21CE"/>
    <w:rsid w:val="006E6620"/>
    <w:rsid w:val="006E6F80"/>
    <w:rsid w:val="006E7741"/>
    <w:rsid w:val="006F3B45"/>
    <w:rsid w:val="006F5374"/>
    <w:rsid w:val="006F60DE"/>
    <w:rsid w:val="006F7E48"/>
    <w:rsid w:val="007315C9"/>
    <w:rsid w:val="00742838"/>
    <w:rsid w:val="00777406"/>
    <w:rsid w:val="00785E31"/>
    <w:rsid w:val="007A6A7D"/>
    <w:rsid w:val="007A76EB"/>
    <w:rsid w:val="007B35C8"/>
    <w:rsid w:val="007C634B"/>
    <w:rsid w:val="007D0B77"/>
    <w:rsid w:val="007D5434"/>
    <w:rsid w:val="007E3014"/>
    <w:rsid w:val="007E46CB"/>
    <w:rsid w:val="007F02B3"/>
    <w:rsid w:val="00811BDB"/>
    <w:rsid w:val="008207D8"/>
    <w:rsid w:val="00830179"/>
    <w:rsid w:val="008468AD"/>
    <w:rsid w:val="00856A08"/>
    <w:rsid w:val="008705C5"/>
    <w:rsid w:val="00870B45"/>
    <w:rsid w:val="00873970"/>
    <w:rsid w:val="008825EB"/>
    <w:rsid w:val="008B3CFF"/>
    <w:rsid w:val="008D5D19"/>
    <w:rsid w:val="008E3F39"/>
    <w:rsid w:val="008E6BD7"/>
    <w:rsid w:val="00903DD8"/>
    <w:rsid w:val="00904090"/>
    <w:rsid w:val="00906797"/>
    <w:rsid w:val="00911C9A"/>
    <w:rsid w:val="00916919"/>
    <w:rsid w:val="00932BB4"/>
    <w:rsid w:val="0093507C"/>
    <w:rsid w:val="0093609F"/>
    <w:rsid w:val="00936B43"/>
    <w:rsid w:val="00945236"/>
    <w:rsid w:val="0095506F"/>
    <w:rsid w:val="00961217"/>
    <w:rsid w:val="00976EED"/>
    <w:rsid w:val="009921FD"/>
    <w:rsid w:val="009A131F"/>
    <w:rsid w:val="009A3644"/>
    <w:rsid w:val="009B42C1"/>
    <w:rsid w:val="009B73B0"/>
    <w:rsid w:val="009B772F"/>
    <w:rsid w:val="00A309CB"/>
    <w:rsid w:val="00A423BF"/>
    <w:rsid w:val="00A53184"/>
    <w:rsid w:val="00A53543"/>
    <w:rsid w:val="00A60DA4"/>
    <w:rsid w:val="00A65D41"/>
    <w:rsid w:val="00A71F47"/>
    <w:rsid w:val="00A80C8F"/>
    <w:rsid w:val="00A8404E"/>
    <w:rsid w:val="00A9306A"/>
    <w:rsid w:val="00AB0CE4"/>
    <w:rsid w:val="00AB181D"/>
    <w:rsid w:val="00AC37BA"/>
    <w:rsid w:val="00AC3F1A"/>
    <w:rsid w:val="00AC7C6F"/>
    <w:rsid w:val="00AC7D6A"/>
    <w:rsid w:val="00AD6083"/>
    <w:rsid w:val="00AE2085"/>
    <w:rsid w:val="00AE4235"/>
    <w:rsid w:val="00AE5394"/>
    <w:rsid w:val="00AF4D07"/>
    <w:rsid w:val="00B05EA2"/>
    <w:rsid w:val="00B145E1"/>
    <w:rsid w:val="00B14FFF"/>
    <w:rsid w:val="00B152FC"/>
    <w:rsid w:val="00B21C73"/>
    <w:rsid w:val="00B30CA1"/>
    <w:rsid w:val="00B30F19"/>
    <w:rsid w:val="00B401B2"/>
    <w:rsid w:val="00B51E1D"/>
    <w:rsid w:val="00B60BE3"/>
    <w:rsid w:val="00B6383C"/>
    <w:rsid w:val="00B73AF9"/>
    <w:rsid w:val="00B752DA"/>
    <w:rsid w:val="00B80F5E"/>
    <w:rsid w:val="00B91AE4"/>
    <w:rsid w:val="00B94E9A"/>
    <w:rsid w:val="00B97E63"/>
    <w:rsid w:val="00BA40D6"/>
    <w:rsid w:val="00BA52CB"/>
    <w:rsid w:val="00BA7B66"/>
    <w:rsid w:val="00BB1901"/>
    <w:rsid w:val="00BB320F"/>
    <w:rsid w:val="00BB7ED1"/>
    <w:rsid w:val="00BD4AFC"/>
    <w:rsid w:val="00BE1480"/>
    <w:rsid w:val="00BF553E"/>
    <w:rsid w:val="00C25DE9"/>
    <w:rsid w:val="00C25F0B"/>
    <w:rsid w:val="00C31C00"/>
    <w:rsid w:val="00C41BC0"/>
    <w:rsid w:val="00C45A08"/>
    <w:rsid w:val="00C5772F"/>
    <w:rsid w:val="00C751C9"/>
    <w:rsid w:val="00C85171"/>
    <w:rsid w:val="00C85D3B"/>
    <w:rsid w:val="00CB7408"/>
    <w:rsid w:val="00CC1ED2"/>
    <w:rsid w:val="00CC4911"/>
    <w:rsid w:val="00CD64C4"/>
    <w:rsid w:val="00CF3985"/>
    <w:rsid w:val="00D01513"/>
    <w:rsid w:val="00D0293E"/>
    <w:rsid w:val="00D11B9E"/>
    <w:rsid w:val="00D23C79"/>
    <w:rsid w:val="00D47CC7"/>
    <w:rsid w:val="00D531E3"/>
    <w:rsid w:val="00D6533F"/>
    <w:rsid w:val="00D80AC8"/>
    <w:rsid w:val="00D8698A"/>
    <w:rsid w:val="00D96F15"/>
    <w:rsid w:val="00D97833"/>
    <w:rsid w:val="00DB35DF"/>
    <w:rsid w:val="00DB63B4"/>
    <w:rsid w:val="00DF24B0"/>
    <w:rsid w:val="00E51C6D"/>
    <w:rsid w:val="00E6450F"/>
    <w:rsid w:val="00E645F7"/>
    <w:rsid w:val="00E82730"/>
    <w:rsid w:val="00E94B57"/>
    <w:rsid w:val="00EA3CC2"/>
    <w:rsid w:val="00EC262C"/>
    <w:rsid w:val="00ED0BBA"/>
    <w:rsid w:val="00ED742E"/>
    <w:rsid w:val="00EE4A65"/>
    <w:rsid w:val="00EE728C"/>
    <w:rsid w:val="00EF39A4"/>
    <w:rsid w:val="00EF5D35"/>
    <w:rsid w:val="00F03260"/>
    <w:rsid w:val="00F10260"/>
    <w:rsid w:val="00F136A2"/>
    <w:rsid w:val="00F161F7"/>
    <w:rsid w:val="00F2302F"/>
    <w:rsid w:val="00F359AF"/>
    <w:rsid w:val="00F41B6F"/>
    <w:rsid w:val="00F80574"/>
    <w:rsid w:val="00FA079B"/>
    <w:rsid w:val="00FA764D"/>
    <w:rsid w:val="00FB2B9F"/>
    <w:rsid w:val="00FB3F61"/>
    <w:rsid w:val="00FC70E9"/>
    <w:rsid w:val="00FE4D63"/>
    <w:rsid w:val="00FE797E"/>
    <w:rsid w:val="00FE7F35"/>
    <w:rsid w:val="00FF1A2A"/>
    <w:rsid w:val="00FF5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39BE6315-281D-46E9-AC1F-0A56F5685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1B6F"/>
    <w:rPr>
      <w:rFonts w:ascii="Arial" w:hAnsi="Arial" w:cs="Arial"/>
      <w:sz w:val="22"/>
      <w:szCs w:val="24"/>
      <w:lang w:val="fr-FR" w:eastAsia="fr-FR"/>
    </w:rPr>
  </w:style>
  <w:style w:type="paragraph" w:styleId="Titre1">
    <w:name w:val="heading 1"/>
    <w:basedOn w:val="Normal"/>
    <w:next w:val="Normal"/>
    <w:qFormat/>
    <w:pPr>
      <w:keepNext/>
      <w:ind w:left="90"/>
      <w:jc w:val="center"/>
      <w:outlineLvl w:val="0"/>
    </w:pPr>
    <w:rPr>
      <w:b/>
      <w:bCs/>
      <w:szCs w:val="18"/>
    </w:rPr>
  </w:style>
  <w:style w:type="paragraph" w:styleId="Titre2">
    <w:name w:val="heading 2"/>
    <w:basedOn w:val="Normal"/>
    <w:next w:val="Normal"/>
    <w:qFormat/>
    <w:pPr>
      <w:keepNext/>
      <w:jc w:val="center"/>
      <w:outlineLvl w:val="1"/>
    </w:pPr>
    <w:rPr>
      <w:rFonts w:ascii="Tekton" w:hAnsi="Tekton"/>
      <w:b/>
      <w:bCs/>
      <w:sz w:val="40"/>
    </w:rPr>
  </w:style>
  <w:style w:type="paragraph" w:styleId="Titre3">
    <w:name w:val="heading 3"/>
    <w:basedOn w:val="Normal"/>
    <w:next w:val="Normal"/>
    <w:qFormat/>
    <w:pPr>
      <w:keepNext/>
      <w:jc w:val="center"/>
      <w:outlineLvl w:val="2"/>
    </w:pPr>
    <w:rPr>
      <w:rFonts w:ascii="Tekton" w:hAnsi="Tekton"/>
      <w:b/>
      <w:bCs/>
      <w:sz w:val="36"/>
    </w:rPr>
  </w:style>
  <w:style w:type="paragraph" w:styleId="Titre4">
    <w:name w:val="heading 4"/>
    <w:basedOn w:val="Normal"/>
    <w:next w:val="Normal"/>
    <w:qFormat/>
    <w:pPr>
      <w:keepNext/>
      <w:jc w:val="center"/>
      <w:outlineLvl w:val="3"/>
    </w:pPr>
    <w:rPr>
      <w:rFonts w:ascii="Tekton" w:hAnsi="Tekton"/>
      <w:b/>
      <w:bCs/>
      <w:sz w:val="32"/>
    </w:rPr>
  </w:style>
  <w:style w:type="paragraph" w:styleId="Titre5">
    <w:name w:val="heading 5"/>
    <w:basedOn w:val="Normal"/>
    <w:next w:val="Normal"/>
    <w:qFormat/>
    <w:pPr>
      <w:keepNext/>
      <w:jc w:val="center"/>
      <w:outlineLvl w:val="4"/>
    </w:pPr>
    <w:rPr>
      <w:rFonts w:ascii="Tekton" w:hAnsi="Tekton"/>
      <w:b/>
      <w:bCs/>
      <w:sz w:val="28"/>
      <w:u w:val="single"/>
    </w:rPr>
  </w:style>
  <w:style w:type="paragraph" w:styleId="Titre6">
    <w:name w:val="heading 6"/>
    <w:basedOn w:val="Normal"/>
    <w:next w:val="Normal"/>
    <w:qFormat/>
    <w:pPr>
      <w:keepNext/>
      <w:outlineLvl w:val="5"/>
    </w:pPr>
    <w:rPr>
      <w:rFonts w:ascii="Tekton" w:hAnsi="Tekton"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styleId="Normalcentr">
    <w:name w:val="Block Text"/>
    <w:basedOn w:val="Normal"/>
    <w:pPr>
      <w:tabs>
        <w:tab w:val="left" w:pos="1980"/>
      </w:tabs>
      <w:ind w:left="2160" w:right="1559" w:hanging="540"/>
    </w:pPr>
  </w:style>
  <w:style w:type="character" w:styleId="Lienhypertexte">
    <w:name w:val="Hyperlink"/>
    <w:basedOn w:val="Policepardfaut"/>
    <w:rPr>
      <w:color w:val="0000FF"/>
      <w:u w:val="single"/>
    </w:rPr>
  </w:style>
  <w:style w:type="table" w:styleId="Grilledutableau">
    <w:name w:val="Table Grid"/>
    <w:basedOn w:val="TableauNormal"/>
    <w:uiPriority w:val="39"/>
    <w:rsid w:val="00596E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semiHidden/>
    <w:rsid w:val="00B73AF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061158"/>
    <w:pPr>
      <w:spacing w:before="100" w:beforeAutospacing="1" w:after="119"/>
    </w:pPr>
    <w:rPr>
      <w:rFonts w:ascii="Times New Roman" w:hAnsi="Times New Roman" w:cs="Times New Roman"/>
      <w:sz w:val="24"/>
    </w:rPr>
  </w:style>
  <w:style w:type="character" w:customStyle="1" w:styleId="En-tteCar">
    <w:name w:val="En-tête Car"/>
    <w:basedOn w:val="Policepardfaut"/>
    <w:link w:val="En-tte"/>
    <w:rsid w:val="00176EDD"/>
    <w:rPr>
      <w:rFonts w:ascii="Arial" w:hAnsi="Arial" w:cs="Arial"/>
      <w:sz w:val="22"/>
      <w:szCs w:val="24"/>
      <w:lang w:val="fr-FR" w:eastAsia="fr-FR"/>
    </w:rPr>
  </w:style>
  <w:style w:type="paragraph" w:styleId="Paragraphedeliste">
    <w:name w:val="List Paragraph"/>
    <w:basedOn w:val="Normal"/>
    <w:uiPriority w:val="34"/>
    <w:qFormat/>
    <w:rsid w:val="00655D87"/>
    <w:pPr>
      <w:ind w:left="720"/>
      <w:contextualSpacing/>
    </w:pPr>
  </w:style>
  <w:style w:type="paragraph" w:styleId="Retraitcorpsdetexte">
    <w:name w:val="Body Text Indent"/>
    <w:basedOn w:val="Normal"/>
    <w:link w:val="RetraitcorpsdetexteCar"/>
    <w:semiHidden/>
    <w:unhideWhenUsed/>
    <w:rsid w:val="00057FDB"/>
    <w:pPr>
      <w:ind w:left="540"/>
    </w:pPr>
    <w:rPr>
      <w:sz w:val="24"/>
      <w:lang w:val="fr-BE"/>
    </w:rPr>
  </w:style>
  <w:style w:type="character" w:customStyle="1" w:styleId="RetraitcorpsdetexteCar">
    <w:name w:val="Retrait corps de texte Car"/>
    <w:basedOn w:val="Policepardfaut"/>
    <w:link w:val="Retraitcorpsdetexte"/>
    <w:semiHidden/>
    <w:rsid w:val="00057FDB"/>
    <w:rPr>
      <w:rFonts w:ascii="Arial" w:hAnsi="Arial" w:cs="Arial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426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6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5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3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2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6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6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4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2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5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4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4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3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tiff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es%20documents\entete_gas210501\ssimage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AA2045-46A2-4629-9A30-97ADB297A3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ssimage</Template>
  <TotalTime>0</TotalTime>
  <Pages>1</Pages>
  <Words>114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Groupe d'Action Surrendettem</dc:creator>
  <cp:lastModifiedBy>GAS-CLEMENTINE</cp:lastModifiedBy>
  <cp:revision>2</cp:revision>
  <cp:lastPrinted>2015-12-11T10:38:00Z</cp:lastPrinted>
  <dcterms:created xsi:type="dcterms:W3CDTF">2021-10-11T10:37:00Z</dcterms:created>
  <dcterms:modified xsi:type="dcterms:W3CDTF">2021-10-11T10:37:00Z</dcterms:modified>
</cp:coreProperties>
</file>