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11F" w:rsidRPr="0094311F" w:rsidRDefault="0094311F" w:rsidP="0094311F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200" w:line="276" w:lineRule="auto"/>
        <w:jc w:val="center"/>
        <w:rPr>
          <w:rFonts w:ascii="Calibri" w:eastAsia="Calibri" w:hAnsi="Calibri" w:cs="Times New Roman"/>
          <w:b/>
          <w:color w:val="0070C0"/>
          <w:sz w:val="20"/>
          <w:szCs w:val="56"/>
          <w:lang w:val="fr-BE" w:eastAsia="en-US"/>
        </w:rPr>
      </w:pPr>
      <w:r w:rsidRPr="0094311F">
        <w:rPr>
          <w:rFonts w:ascii="Calibri" w:eastAsia="Calibri" w:hAnsi="Calibri" w:cs="Times New Roman"/>
          <w:b/>
          <w:color w:val="0070C0"/>
          <w:sz w:val="52"/>
          <w:szCs w:val="56"/>
          <w:lang w:val="fr-BE" w:eastAsia="en-US"/>
        </w:rPr>
        <w:t>Groupe d’Appui de Prévention du Surendettement (GAPS)</w:t>
      </w:r>
    </w:p>
    <w:p w:rsidR="0094311F" w:rsidRPr="0094311F" w:rsidRDefault="0094311F" w:rsidP="0094311F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200" w:line="276" w:lineRule="auto"/>
        <w:jc w:val="center"/>
        <w:rPr>
          <w:rFonts w:ascii="Calibri" w:eastAsia="Calibri" w:hAnsi="Calibri" w:cs="Times New Roman"/>
          <w:color w:val="00B050"/>
          <w:sz w:val="48"/>
          <w:szCs w:val="56"/>
          <w:lang w:val="fr-BE" w:eastAsia="en-US"/>
        </w:rPr>
      </w:pPr>
      <w:r w:rsidRPr="0094311F">
        <w:rPr>
          <w:rFonts w:ascii="Calibri" w:eastAsia="Calibri" w:hAnsi="Calibri" w:cs="Times New Roman"/>
          <w:color w:val="00B050"/>
          <w:sz w:val="48"/>
          <w:szCs w:val="56"/>
          <w:lang w:val="fr-BE" w:eastAsia="en-US"/>
        </w:rPr>
        <w:t>Pièces justificatives des GAPS</w:t>
      </w:r>
    </w:p>
    <w:p w:rsidR="0094311F" w:rsidRPr="0094311F" w:rsidRDefault="0094311F" w:rsidP="0094311F">
      <w:pPr>
        <w:spacing w:after="120"/>
        <w:jc w:val="center"/>
        <w:rPr>
          <w:rFonts w:ascii="Calibri" w:eastAsia="Calibri" w:hAnsi="Calibri" w:cs="Times New Roman"/>
          <w:b/>
          <w:color w:val="FF0000"/>
          <w:szCs w:val="22"/>
          <w:u w:val="single"/>
          <w:lang w:val="fr-BE" w:eastAsia="en-US"/>
        </w:rPr>
      </w:pPr>
      <w:r w:rsidRPr="0094311F">
        <w:rPr>
          <w:rFonts w:ascii="Calibri" w:eastAsia="Calibri" w:hAnsi="Calibri" w:cs="Times New Roman"/>
          <w:b/>
          <w:color w:val="FF0000"/>
          <w:szCs w:val="22"/>
          <w:u w:val="single"/>
          <w:lang w:val="fr-BE" w:eastAsia="en-US"/>
        </w:rPr>
        <w:t>Document à conserver pour l’inspection</w:t>
      </w:r>
    </w:p>
    <w:p w:rsidR="0094311F" w:rsidRPr="0094311F" w:rsidRDefault="0094311F" w:rsidP="0094311F">
      <w:pPr>
        <w:spacing w:after="120"/>
        <w:jc w:val="both"/>
        <w:rPr>
          <w:rFonts w:ascii="Calibri" w:eastAsia="Calibri" w:hAnsi="Calibri" w:cs="Times New Roman"/>
          <w:i/>
          <w:iCs/>
          <w:color w:val="808080" w:themeColor="text1" w:themeTint="7F"/>
          <w:szCs w:val="22"/>
          <w:lang w:val="fr-BE" w:eastAsia="en-US"/>
        </w:rPr>
      </w:pPr>
      <w:r w:rsidRPr="0094311F">
        <w:rPr>
          <w:rFonts w:ascii="Calibri" w:eastAsia="Calibri" w:hAnsi="Calibri" w:cs="Times New Roman"/>
          <w:i/>
          <w:iCs/>
          <w:color w:val="808080" w:themeColor="text1" w:themeTint="7F"/>
          <w:szCs w:val="22"/>
          <w:lang w:val="fr-BE" w:eastAsia="en-US"/>
        </w:rPr>
        <w:t xml:space="preserve"> « Les institutions qui jus</w:t>
      </w:r>
      <w:r>
        <w:rPr>
          <w:rFonts w:ascii="Calibri" w:eastAsia="Calibri" w:hAnsi="Calibri" w:cs="Times New Roman"/>
          <w:i/>
          <w:iCs/>
          <w:color w:val="808080" w:themeColor="text1" w:themeTint="7F"/>
          <w:szCs w:val="22"/>
          <w:lang w:val="fr-BE" w:eastAsia="en-US"/>
        </w:rPr>
        <w:t>tifient de l’organisation d’un Groupe d’Appui pour la Prévention du Surendettement sera amené à fournir</w:t>
      </w:r>
      <w:r w:rsidRPr="0094311F">
        <w:rPr>
          <w:rFonts w:ascii="Calibri" w:eastAsia="Calibri" w:hAnsi="Calibri" w:cs="Times New Roman"/>
          <w:i/>
          <w:iCs/>
          <w:color w:val="808080" w:themeColor="text1" w:themeTint="7F"/>
          <w:szCs w:val="22"/>
          <w:lang w:val="fr-BE" w:eastAsia="en-US"/>
        </w:rPr>
        <w:t xml:space="preserve"> : </w:t>
      </w:r>
    </w:p>
    <w:p w:rsidR="0094311F" w:rsidRPr="0094311F" w:rsidRDefault="0094311F" w:rsidP="0094311F">
      <w:pPr>
        <w:spacing w:after="120"/>
        <w:jc w:val="both"/>
        <w:rPr>
          <w:rFonts w:ascii="Calibri" w:eastAsia="Calibri" w:hAnsi="Calibri" w:cs="Times New Roman"/>
          <w:i/>
          <w:iCs/>
          <w:color w:val="808080" w:themeColor="text1" w:themeTint="7F"/>
          <w:szCs w:val="22"/>
          <w:lang w:val="fr-BE" w:eastAsia="en-US"/>
        </w:rPr>
      </w:pPr>
      <w:r w:rsidRPr="0094311F">
        <w:rPr>
          <w:rFonts w:ascii="Calibri" w:eastAsia="Calibri" w:hAnsi="Calibri" w:cs="Times New Roman"/>
          <w:i/>
          <w:iCs/>
          <w:color w:val="808080" w:themeColor="text1" w:themeTint="7F"/>
          <w:szCs w:val="22"/>
          <w:lang w:val="fr-BE" w:eastAsia="en-US"/>
        </w:rPr>
        <w:t>1° les justificatifs de leurs participations aux réunions d’intervision organisées par les centres de référence</w:t>
      </w:r>
      <w:r>
        <w:rPr>
          <w:rFonts w:ascii="Calibri" w:eastAsia="Calibri" w:hAnsi="Calibri" w:cs="Times New Roman"/>
          <w:i/>
          <w:iCs/>
          <w:color w:val="808080" w:themeColor="text1" w:themeTint="7F"/>
          <w:szCs w:val="22"/>
          <w:lang w:val="fr-BE" w:eastAsia="en-US"/>
        </w:rPr>
        <w:t xml:space="preserve"> (attestation de présence ou PV des réunions)</w:t>
      </w:r>
    </w:p>
    <w:p w:rsidR="0094311F" w:rsidRPr="0094311F" w:rsidRDefault="0094311F" w:rsidP="0094311F">
      <w:pPr>
        <w:spacing w:after="120"/>
        <w:jc w:val="both"/>
        <w:rPr>
          <w:rFonts w:ascii="Calibri" w:eastAsia="Calibri" w:hAnsi="Calibri" w:cs="Times New Roman"/>
          <w:iCs/>
          <w:color w:val="808080" w:themeColor="text1" w:themeTint="7F"/>
          <w:szCs w:val="22"/>
          <w:lang w:val="fr-BE" w:eastAsia="en-US"/>
        </w:rPr>
      </w:pPr>
      <w:r w:rsidRPr="0094311F">
        <w:rPr>
          <w:rFonts w:ascii="Calibri" w:eastAsia="Calibri" w:hAnsi="Calibri" w:cs="Times New Roman"/>
          <w:i/>
          <w:iCs/>
          <w:color w:val="808080" w:themeColor="text1" w:themeTint="7F"/>
          <w:szCs w:val="22"/>
          <w:lang w:val="fr-BE" w:eastAsia="en-US"/>
        </w:rPr>
        <w:t>2° un récapitulatif reprenant par animation organisée : la date de l’animation, l’heure à laquelle elle a été organisée, sa durée, le lieu (adresse complète), le nom de l’animateur, le thème abord</w:t>
      </w:r>
      <w:r>
        <w:rPr>
          <w:rFonts w:ascii="Calibri" w:eastAsia="Calibri" w:hAnsi="Calibri" w:cs="Times New Roman"/>
          <w:i/>
          <w:iCs/>
          <w:color w:val="808080" w:themeColor="text1" w:themeTint="7F"/>
          <w:szCs w:val="22"/>
          <w:lang w:val="fr-BE" w:eastAsia="en-US"/>
        </w:rPr>
        <w:t>é et le nombre de participants »</w:t>
      </w:r>
      <w:r w:rsidRPr="0094311F">
        <w:rPr>
          <w:rFonts w:ascii="Calibri" w:eastAsia="Calibri" w:hAnsi="Calibri" w:cs="Times New Roman"/>
          <w:i/>
          <w:iCs/>
          <w:color w:val="808080" w:themeColor="text1" w:themeTint="7F"/>
          <w:szCs w:val="22"/>
          <w:lang w:val="fr-BE" w:eastAsia="en-US"/>
        </w:rPr>
        <w:t>.</w:t>
      </w:r>
    </w:p>
    <w:p w:rsidR="0094311F" w:rsidRPr="0094311F" w:rsidRDefault="0094311F" w:rsidP="0094311F">
      <w:pPr>
        <w:keepNext/>
        <w:keepLines/>
        <w:numPr>
          <w:ilvl w:val="0"/>
          <w:numId w:val="33"/>
        </w:numPr>
        <w:spacing w:before="480" w:after="200" w:line="276" w:lineRule="auto"/>
        <w:outlineLvl w:val="0"/>
        <w:rPr>
          <w:rFonts w:ascii="Cambria" w:hAnsi="Cambria" w:cs="Times New Roman"/>
          <w:b/>
          <w:bCs/>
          <w:color w:val="365F91"/>
          <w:sz w:val="28"/>
          <w:szCs w:val="28"/>
          <w:u w:val="single"/>
          <w:lang w:val="fr-BE" w:eastAsia="en-US"/>
        </w:rPr>
      </w:pPr>
      <w:r w:rsidRPr="0094311F">
        <w:rPr>
          <w:rFonts w:ascii="Cambria" w:hAnsi="Cambria" w:cs="Times New Roman"/>
          <w:b/>
          <w:bCs/>
          <w:color w:val="365F91"/>
          <w:sz w:val="28"/>
          <w:szCs w:val="28"/>
          <w:u w:val="single"/>
          <w:lang w:val="fr-BE" w:eastAsia="en-US"/>
        </w:rPr>
        <w:t>Intervisions</w:t>
      </w:r>
      <w:bookmarkStart w:id="0" w:name="_GoBack"/>
      <w:bookmarkEnd w:id="0"/>
    </w:p>
    <w:tbl>
      <w:tblPr>
        <w:tblStyle w:val="Grilleclaire-Accent1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4311F" w:rsidRPr="0094311F" w:rsidTr="00D71B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94311F" w:rsidRPr="0094311F" w:rsidRDefault="0094311F" w:rsidP="0094311F">
            <w:pPr>
              <w:spacing w:after="200" w:line="276" w:lineRule="auto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  <w:r w:rsidRPr="0094311F">
              <w:rPr>
                <w:rFonts w:asciiTheme="minorHAnsi" w:eastAsia="Calibri" w:hAnsiTheme="minorHAnsi" w:cstheme="minorHAnsi"/>
                <w:szCs w:val="22"/>
                <w:lang w:val="fr-BE" w:eastAsia="en-US"/>
              </w:rPr>
              <w:t>Présence aux intervisions</w:t>
            </w:r>
          </w:p>
        </w:tc>
        <w:tc>
          <w:tcPr>
            <w:tcW w:w="3071" w:type="dxa"/>
          </w:tcPr>
          <w:p w:rsidR="0094311F" w:rsidRPr="0094311F" w:rsidRDefault="0094311F" w:rsidP="0094311F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  <w:r w:rsidRPr="0094311F">
              <w:rPr>
                <w:rFonts w:asciiTheme="minorHAnsi" w:eastAsia="Calibri" w:hAnsiTheme="minorHAnsi" w:cstheme="minorHAnsi"/>
                <w:szCs w:val="22"/>
                <w:lang w:val="fr-BE" w:eastAsia="en-US"/>
              </w:rPr>
              <w:t>Dates des intervisions</w:t>
            </w:r>
          </w:p>
        </w:tc>
        <w:tc>
          <w:tcPr>
            <w:tcW w:w="3071" w:type="dxa"/>
          </w:tcPr>
          <w:p w:rsidR="0094311F" w:rsidRPr="0094311F" w:rsidRDefault="0094311F" w:rsidP="0094311F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  <w:r w:rsidRPr="0094311F">
              <w:rPr>
                <w:rFonts w:asciiTheme="minorHAnsi" w:eastAsia="Calibri" w:hAnsiTheme="minorHAnsi" w:cstheme="minorHAnsi"/>
                <w:szCs w:val="22"/>
                <w:lang w:val="fr-BE" w:eastAsia="en-US"/>
              </w:rPr>
              <w:t>Attestations en annexe</w:t>
            </w:r>
          </w:p>
        </w:tc>
      </w:tr>
      <w:tr w:rsidR="0094311F" w:rsidRPr="0094311F" w:rsidTr="00D71B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94311F" w:rsidRPr="0094311F" w:rsidRDefault="0094311F" w:rsidP="0094311F">
            <w:pPr>
              <w:spacing w:after="200" w:line="276" w:lineRule="auto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3071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3071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</w:tr>
      <w:tr w:rsidR="0094311F" w:rsidRPr="0094311F" w:rsidTr="00D71B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94311F" w:rsidRPr="0094311F" w:rsidRDefault="0094311F" w:rsidP="0094311F">
            <w:pPr>
              <w:spacing w:after="200" w:line="276" w:lineRule="auto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3071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3071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</w:tr>
      <w:tr w:rsidR="0094311F" w:rsidRPr="0094311F" w:rsidTr="00D71B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94311F" w:rsidRPr="0094311F" w:rsidRDefault="0094311F" w:rsidP="0094311F">
            <w:pPr>
              <w:spacing w:after="200" w:line="276" w:lineRule="auto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3071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3071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</w:tr>
      <w:tr w:rsidR="0094311F" w:rsidRPr="0094311F" w:rsidTr="00D71B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94311F" w:rsidRPr="0094311F" w:rsidRDefault="0094311F" w:rsidP="0094311F">
            <w:pPr>
              <w:spacing w:after="200" w:line="276" w:lineRule="auto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3071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3071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</w:tr>
    </w:tbl>
    <w:p w:rsidR="0094311F" w:rsidRPr="0094311F" w:rsidRDefault="0094311F" w:rsidP="0094311F">
      <w:pPr>
        <w:keepNext/>
        <w:keepLines/>
        <w:numPr>
          <w:ilvl w:val="0"/>
          <w:numId w:val="33"/>
        </w:numPr>
        <w:spacing w:before="480" w:after="200" w:line="276" w:lineRule="auto"/>
        <w:outlineLvl w:val="0"/>
        <w:rPr>
          <w:rFonts w:ascii="Cambria" w:hAnsi="Cambria" w:cs="Times New Roman"/>
          <w:b/>
          <w:bCs/>
          <w:color w:val="365F91"/>
          <w:sz w:val="28"/>
          <w:szCs w:val="28"/>
          <w:u w:val="single"/>
          <w:lang w:val="fr-BE" w:eastAsia="en-US"/>
        </w:rPr>
      </w:pPr>
      <w:r w:rsidRPr="0094311F">
        <w:rPr>
          <w:rFonts w:ascii="Cambria" w:hAnsi="Cambria" w:cs="Times New Roman"/>
          <w:b/>
          <w:bCs/>
          <w:color w:val="365F91"/>
          <w:sz w:val="28"/>
          <w:szCs w:val="28"/>
          <w:u w:val="single"/>
          <w:lang w:val="fr-BE" w:eastAsia="en-US"/>
        </w:rPr>
        <w:t>Animations</w:t>
      </w:r>
    </w:p>
    <w:tbl>
      <w:tblPr>
        <w:tblStyle w:val="Grilleclaire-Accent1"/>
        <w:tblW w:w="1417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850"/>
        <w:gridCol w:w="2552"/>
        <w:gridCol w:w="2268"/>
        <w:gridCol w:w="1984"/>
        <w:gridCol w:w="1276"/>
        <w:gridCol w:w="2977"/>
      </w:tblGrid>
      <w:tr w:rsidR="0094311F" w:rsidRPr="0094311F" w:rsidTr="009431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94311F" w:rsidRPr="0094311F" w:rsidRDefault="0094311F" w:rsidP="0094311F">
            <w:pPr>
              <w:spacing w:after="200" w:line="276" w:lineRule="auto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  <w:r w:rsidRPr="0094311F">
              <w:rPr>
                <w:rFonts w:asciiTheme="minorHAnsi" w:eastAsia="Calibri" w:hAnsiTheme="minorHAnsi" w:cstheme="minorHAnsi"/>
                <w:szCs w:val="22"/>
                <w:lang w:val="fr-BE" w:eastAsia="en-US"/>
              </w:rPr>
              <w:t>Date</w:t>
            </w:r>
            <w:r w:rsidRPr="0094311F">
              <w:rPr>
                <w:rFonts w:asciiTheme="minorHAnsi" w:eastAsia="Calibri" w:hAnsiTheme="minorHAnsi" w:cstheme="minorHAnsi"/>
                <w:szCs w:val="22"/>
                <w:lang w:val="fr-BE" w:eastAsia="en-US"/>
              </w:rPr>
              <w:br/>
              <w:t>d’animation</w:t>
            </w:r>
          </w:p>
        </w:tc>
        <w:tc>
          <w:tcPr>
            <w:tcW w:w="851" w:type="dxa"/>
          </w:tcPr>
          <w:p w:rsidR="0094311F" w:rsidRPr="0094311F" w:rsidRDefault="0094311F" w:rsidP="0094311F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  <w:r w:rsidRPr="0094311F">
              <w:rPr>
                <w:rFonts w:asciiTheme="minorHAnsi" w:eastAsia="Calibri" w:hAnsiTheme="minorHAnsi" w:cstheme="minorHAnsi"/>
                <w:szCs w:val="22"/>
                <w:lang w:val="fr-BE" w:eastAsia="en-US"/>
              </w:rPr>
              <w:t>Heure</w:t>
            </w:r>
            <w:r w:rsidRPr="0094311F">
              <w:rPr>
                <w:rFonts w:asciiTheme="minorHAnsi" w:eastAsia="Calibri" w:hAnsiTheme="minorHAnsi" w:cstheme="minorHAnsi"/>
                <w:szCs w:val="22"/>
                <w:lang w:val="fr-BE" w:eastAsia="en-US"/>
              </w:rPr>
              <w:br/>
            </w:r>
          </w:p>
        </w:tc>
        <w:tc>
          <w:tcPr>
            <w:tcW w:w="850" w:type="dxa"/>
          </w:tcPr>
          <w:p w:rsidR="0094311F" w:rsidRPr="0094311F" w:rsidRDefault="0094311F" w:rsidP="0094311F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  <w:r w:rsidRPr="0094311F">
              <w:rPr>
                <w:rFonts w:asciiTheme="minorHAnsi" w:eastAsia="Calibri" w:hAnsiTheme="minorHAnsi" w:cstheme="minorHAnsi"/>
                <w:szCs w:val="22"/>
                <w:lang w:val="fr-BE" w:eastAsia="en-US"/>
              </w:rPr>
              <w:t>Durée</w:t>
            </w:r>
          </w:p>
        </w:tc>
        <w:tc>
          <w:tcPr>
            <w:tcW w:w="2552" w:type="dxa"/>
          </w:tcPr>
          <w:p w:rsidR="0094311F" w:rsidRPr="0094311F" w:rsidRDefault="0094311F" w:rsidP="0094311F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  <w:r w:rsidRPr="0094311F">
              <w:rPr>
                <w:rFonts w:asciiTheme="minorHAnsi" w:eastAsia="Calibri" w:hAnsiTheme="minorHAnsi" w:cstheme="minorHAnsi"/>
                <w:szCs w:val="22"/>
                <w:lang w:val="fr-BE" w:eastAsia="en-US"/>
              </w:rPr>
              <w:t xml:space="preserve">Lieu </w:t>
            </w:r>
            <w:r w:rsidRPr="0094311F">
              <w:rPr>
                <w:rFonts w:asciiTheme="minorHAnsi" w:eastAsia="Calibri" w:hAnsiTheme="minorHAnsi" w:cstheme="minorHAnsi"/>
                <w:szCs w:val="22"/>
                <w:lang w:val="fr-BE" w:eastAsia="en-US"/>
              </w:rPr>
              <w:br/>
            </w:r>
          </w:p>
        </w:tc>
        <w:tc>
          <w:tcPr>
            <w:tcW w:w="2268" w:type="dxa"/>
          </w:tcPr>
          <w:p w:rsidR="0094311F" w:rsidRPr="0094311F" w:rsidRDefault="0094311F" w:rsidP="0094311F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  <w:r w:rsidRPr="0094311F">
              <w:rPr>
                <w:rFonts w:asciiTheme="minorHAnsi" w:eastAsia="Calibri" w:hAnsiTheme="minorHAnsi" w:cstheme="minorHAnsi"/>
                <w:szCs w:val="22"/>
                <w:lang w:val="fr-BE" w:eastAsia="en-US"/>
              </w:rPr>
              <w:t>Intervenant</w:t>
            </w:r>
          </w:p>
        </w:tc>
        <w:tc>
          <w:tcPr>
            <w:tcW w:w="1984" w:type="dxa"/>
          </w:tcPr>
          <w:p w:rsidR="0094311F" w:rsidRPr="0094311F" w:rsidRDefault="0094311F" w:rsidP="0094311F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  <w:r w:rsidRPr="0094311F">
              <w:rPr>
                <w:rFonts w:asciiTheme="minorHAnsi" w:eastAsia="Calibri" w:hAnsiTheme="minorHAnsi" w:cstheme="minorHAnsi"/>
                <w:szCs w:val="22"/>
                <w:lang w:val="fr-BE" w:eastAsia="en-US"/>
              </w:rPr>
              <w:t>Thème</w:t>
            </w:r>
          </w:p>
        </w:tc>
        <w:tc>
          <w:tcPr>
            <w:tcW w:w="1276" w:type="dxa"/>
          </w:tcPr>
          <w:p w:rsidR="0094311F" w:rsidRPr="0094311F" w:rsidRDefault="0094311F" w:rsidP="0094311F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  <w:r w:rsidRPr="0094311F">
              <w:rPr>
                <w:rFonts w:asciiTheme="minorHAnsi" w:eastAsia="Calibri" w:hAnsiTheme="minorHAnsi" w:cstheme="minorHAnsi"/>
                <w:szCs w:val="22"/>
                <w:lang w:val="fr-BE" w:eastAsia="en-US"/>
              </w:rPr>
              <w:t>Participant</w:t>
            </w:r>
          </w:p>
        </w:tc>
        <w:tc>
          <w:tcPr>
            <w:tcW w:w="2977" w:type="dxa"/>
          </w:tcPr>
          <w:p w:rsidR="0094311F" w:rsidRPr="0094311F" w:rsidRDefault="0094311F" w:rsidP="0094311F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  <w:r w:rsidRPr="0094311F">
              <w:rPr>
                <w:rFonts w:asciiTheme="minorHAnsi" w:eastAsia="Calibri" w:hAnsiTheme="minorHAnsi" w:cstheme="minorHAnsi"/>
                <w:szCs w:val="22"/>
                <w:lang w:val="fr-BE" w:eastAsia="en-US"/>
              </w:rPr>
              <w:t>Documents en annexe (reçu/utilisé en animation)</w:t>
            </w:r>
          </w:p>
        </w:tc>
      </w:tr>
      <w:tr w:rsidR="0094311F" w:rsidRPr="0094311F" w:rsidTr="00943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94311F" w:rsidRPr="0094311F" w:rsidRDefault="0094311F" w:rsidP="0094311F">
            <w:pPr>
              <w:spacing w:after="200" w:line="276" w:lineRule="auto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1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0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552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268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984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276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977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</w:tr>
      <w:tr w:rsidR="0094311F" w:rsidRPr="0094311F" w:rsidTr="009431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94311F" w:rsidRPr="0094311F" w:rsidRDefault="0094311F" w:rsidP="0094311F">
            <w:pPr>
              <w:spacing w:after="200" w:line="276" w:lineRule="auto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1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0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552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268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984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276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977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</w:tr>
      <w:tr w:rsidR="0094311F" w:rsidRPr="0094311F" w:rsidTr="00943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94311F" w:rsidRPr="0094311F" w:rsidRDefault="0094311F" w:rsidP="0094311F">
            <w:pPr>
              <w:spacing w:after="200" w:line="276" w:lineRule="auto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1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0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552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268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984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276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977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</w:tr>
      <w:tr w:rsidR="0094311F" w:rsidRPr="0094311F" w:rsidTr="009431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94311F" w:rsidRPr="0094311F" w:rsidRDefault="0094311F" w:rsidP="0094311F">
            <w:pPr>
              <w:spacing w:after="200" w:line="276" w:lineRule="auto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1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0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552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268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984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276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977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</w:tr>
      <w:tr w:rsidR="0094311F" w:rsidRPr="0094311F" w:rsidTr="00943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94311F" w:rsidRPr="0094311F" w:rsidRDefault="0094311F" w:rsidP="0094311F">
            <w:pPr>
              <w:spacing w:after="200" w:line="276" w:lineRule="auto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1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0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552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268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984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276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977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</w:tr>
      <w:tr w:rsidR="0094311F" w:rsidRPr="0094311F" w:rsidTr="009431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94311F" w:rsidRPr="0094311F" w:rsidRDefault="0094311F" w:rsidP="0094311F">
            <w:pPr>
              <w:spacing w:after="200" w:line="276" w:lineRule="auto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1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0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552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268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984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276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977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</w:tr>
      <w:tr w:rsidR="0094311F" w:rsidRPr="0094311F" w:rsidTr="00943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94311F" w:rsidRPr="0094311F" w:rsidRDefault="0094311F" w:rsidP="0094311F">
            <w:pPr>
              <w:spacing w:after="200" w:line="276" w:lineRule="auto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1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0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552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268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984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276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977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</w:tr>
      <w:tr w:rsidR="0094311F" w:rsidRPr="0094311F" w:rsidTr="009431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94311F" w:rsidRPr="0094311F" w:rsidRDefault="0094311F" w:rsidP="0094311F">
            <w:pPr>
              <w:spacing w:after="200" w:line="276" w:lineRule="auto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1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0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552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268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984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276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977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</w:tr>
      <w:tr w:rsidR="0094311F" w:rsidRPr="0094311F" w:rsidTr="00943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94311F" w:rsidRPr="0094311F" w:rsidRDefault="0094311F" w:rsidP="0094311F">
            <w:pPr>
              <w:spacing w:after="200" w:line="276" w:lineRule="auto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1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0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552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268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984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276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977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</w:tr>
      <w:tr w:rsidR="0094311F" w:rsidRPr="0094311F" w:rsidTr="009431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94311F" w:rsidRPr="0094311F" w:rsidRDefault="0094311F" w:rsidP="0094311F">
            <w:pPr>
              <w:spacing w:after="200" w:line="276" w:lineRule="auto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1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0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552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268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984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276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977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</w:tr>
      <w:tr w:rsidR="0094311F" w:rsidRPr="0094311F" w:rsidTr="00943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94311F" w:rsidRPr="0094311F" w:rsidRDefault="0094311F" w:rsidP="0094311F">
            <w:pPr>
              <w:spacing w:after="200" w:line="276" w:lineRule="auto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1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0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552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268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984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276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977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</w:tr>
      <w:tr w:rsidR="0094311F" w:rsidRPr="0094311F" w:rsidTr="009431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94311F" w:rsidRPr="0094311F" w:rsidRDefault="0094311F" w:rsidP="0094311F">
            <w:pPr>
              <w:spacing w:after="200" w:line="276" w:lineRule="auto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1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0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552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268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984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276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977" w:type="dxa"/>
          </w:tcPr>
          <w:p w:rsidR="0094311F" w:rsidRPr="0094311F" w:rsidRDefault="0094311F" w:rsidP="0094311F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</w:tr>
      <w:tr w:rsidR="0094311F" w:rsidRPr="0094311F" w:rsidTr="00943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94311F" w:rsidRPr="0094311F" w:rsidRDefault="0094311F" w:rsidP="0094311F">
            <w:pPr>
              <w:spacing w:after="200" w:line="276" w:lineRule="auto"/>
              <w:rPr>
                <w:rFonts w:asciiTheme="minorHAnsi" w:eastAsia="Calibr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1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850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552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268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984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1276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  <w:tc>
          <w:tcPr>
            <w:tcW w:w="2977" w:type="dxa"/>
          </w:tcPr>
          <w:p w:rsidR="0094311F" w:rsidRPr="0094311F" w:rsidRDefault="0094311F" w:rsidP="0094311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  <w:lang w:val="fr-BE" w:eastAsia="en-US"/>
              </w:rPr>
            </w:pPr>
          </w:p>
        </w:tc>
      </w:tr>
    </w:tbl>
    <w:p w:rsidR="0064653C" w:rsidRPr="00193EE7" w:rsidRDefault="0064653C" w:rsidP="0094311F">
      <w:pPr>
        <w:rPr>
          <w:sz w:val="20"/>
          <w:szCs w:val="20"/>
          <w:lang w:val="fr-BE"/>
        </w:rPr>
      </w:pPr>
    </w:p>
    <w:sectPr w:rsidR="0064653C" w:rsidRPr="00193EE7" w:rsidSect="0094311F">
      <w:footerReference w:type="even" r:id="rId8"/>
      <w:footerReference w:type="default" r:id="rId9"/>
      <w:headerReference w:type="first" r:id="rId10"/>
      <w:footerReference w:type="first" r:id="rId11"/>
      <w:pgSz w:w="16838" w:h="11906" w:orient="landscape" w:code="9"/>
      <w:pgMar w:top="1417" w:right="1417" w:bottom="1417" w:left="1417" w:header="124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681" w:rsidRDefault="00C11681">
      <w:r>
        <w:separator/>
      </w:r>
    </w:p>
  </w:endnote>
  <w:endnote w:type="continuationSeparator" w:id="0">
    <w:p w:rsidR="00C11681" w:rsidRDefault="00C11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ekton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LT Std 57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EA5" w:rsidRDefault="001E6EA5">
    <w:pPr>
      <w:pStyle w:val="Pieddepag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5156D70" wp14:editId="22140F8C">
          <wp:simplePos x="0" y="0"/>
          <wp:positionH relativeFrom="margin">
            <wp:posOffset>-285750</wp:posOffset>
          </wp:positionH>
          <wp:positionV relativeFrom="margin">
            <wp:posOffset>8423910</wp:posOffset>
          </wp:positionV>
          <wp:extent cx="7106920" cy="1619250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6920" cy="1619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0B8AB5" wp14:editId="51D51E24">
              <wp:simplePos x="0" y="0"/>
              <wp:positionH relativeFrom="margin">
                <wp:posOffset>0</wp:posOffset>
              </wp:positionH>
              <wp:positionV relativeFrom="margin">
                <wp:posOffset>10137775</wp:posOffset>
              </wp:positionV>
              <wp:extent cx="7101024" cy="1612356"/>
              <wp:effectExtent l="0" t="0" r="5080" b="6985"/>
              <wp:wrapSquare wrapText="bothSides"/>
              <wp:docPr id="15" name="Groupe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01024" cy="1612356"/>
                        <a:chOff x="0" y="0"/>
                        <a:chExt cx="7101024" cy="1612356"/>
                      </a:xfrm>
                    </wpg:grpSpPr>
                    <pic:pic xmlns:pic="http://schemas.openxmlformats.org/drawingml/2006/picture">
                      <pic:nvPicPr>
                        <pic:cNvPr id="16" name="Imag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08" t="15020" b="39885"/>
                        <a:stretch/>
                      </pic:blipFill>
                      <pic:spPr bwMode="auto">
                        <a:xfrm>
                          <a:off x="2873829" y="0"/>
                          <a:ext cx="4227195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ge 1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849086"/>
                          <a:ext cx="6821805" cy="763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8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119743" y="76200"/>
                          <a:ext cx="10363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6EA5" w:rsidRPr="001E6EA5" w:rsidRDefault="001E6EA5" w:rsidP="001E6EA5">
                            <w:pPr>
                              <w:rPr>
                                <w:rFonts w:ascii="Univers LT Std 57 Cn" w:hAnsi="Univers LT Std 57 Cn"/>
                                <w:color w:val="52C6A2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1E6EA5">
                              <w:rPr>
                                <w:rFonts w:ascii="Univers LT Std 57 Cn" w:hAnsi="Univers LT Std 57 Cn"/>
                                <w:color w:val="52C6A2"/>
                                <w:sz w:val="20"/>
                                <w:szCs w:val="20"/>
                                <w:lang w:val="fr-BE"/>
                              </w:rPr>
                              <w:t>Avec le soutien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0B8AB5" id="Groupe 15" o:spid="_x0000_s1026" style="position:absolute;margin-left:0;margin-top:798.25pt;width:559.15pt;height:126.95pt;z-index:251659264;mso-position-horizontal-relative:margin;mso-position-vertical-relative:margin" coordsize="71010,16123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" o:spid="_x0000_s1027" type="#_x0000_t75" style="position:absolute;left:28738;width:4227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+IPAAAAA2wAAAA8AAABkcnMvZG93bnJldi54bWxET0uLwjAQvi/4H8II3tZUEVmqUXygCL3s&#10;uut9aMa2mExKErX+eyMIe5uP7znzZWeNuJEPjWMFo2EGgrh0uuFKwd/v7vMLRIjIGo1jUvCgAMtF&#10;72OOuXZ3/qHbMVYihXDIUUEdY5tLGcqaLIaha4kTd3beYkzQV1J7vKdwa+Q4y6bSYsOpocaWNjWV&#10;l+PVKigm6705ya3/Ppm2GBeHzWS3eig16HerGYhIXfwXv90HneZP4fVLOk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or4g8AAAADbAAAADwAAAAAAAAAAAAAAAACfAgAA&#10;ZHJzL2Rvd25yZXYueG1sUEsFBgAAAAAEAAQA9wAAAIwDAAAAAA==&#10;">
                <v:imagedata r:id="rId4" o:title="" croptop="9844f" cropbottom="26139f" cropleft="27072f"/>
                <v:path arrowok="t"/>
              </v:shape>
              <v:shape id="Image 17" o:spid="_x0000_s1028" type="#_x0000_t75" style="position:absolute;top:8490;width:68218;height:7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UlOrDAAAA2wAAAA8AAABkcnMvZG93bnJldi54bWxEj1uLwjAQhd+F/Q9hhH3TVMEL1SiyKC6L&#10;L16or2MzNsVmUpqs1n9vFhZ8+4Y5c86Z+bK1lbhT40vHCgb9BARx7nTJhYLTcdObgvABWWPlmBQ8&#10;ycNy8dGZY6rdg/d0P4RCRBP2KSowIdSplD43ZNH3XU0cd1fXWAxxbAqpG3xEc1vJYZKMpcWSY4LB&#10;mr4M5bfDr1VwvmyzSMloPMqeuK3Neud+1kp9dtvVDESgNrzF/9ffOtafwN8vEUA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SU6sMAAADbAAAADwAAAAAAAAAAAAAAAACf&#10;AgAAZHJzL2Rvd25yZXYueG1sUEsFBgAAAAAEAAQA9wAAAI8DAAAAAA==&#10;">
                <v:imagedata r:id="rId5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left:1197;top:762;width:10363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r0M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Ayi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7r0MMAAADbAAAADwAAAAAAAAAAAAAAAACYAgAAZHJzL2Rv&#10;d25yZXYueG1sUEsFBgAAAAAEAAQA9QAAAIgDAAAAAA==&#10;" stroked="f">
                <v:textbox style="mso-fit-shape-to-text:t">
                  <w:txbxContent>
                    <w:p w:rsidR="001E6EA5" w:rsidRPr="001E6EA5" w:rsidRDefault="001E6EA5" w:rsidP="001E6EA5">
                      <w:pPr>
                        <w:rPr>
                          <w:rFonts w:ascii="Univers LT Std 57 Cn" w:hAnsi="Univers LT Std 57 Cn"/>
                          <w:color w:val="52C6A2"/>
                          <w:sz w:val="20"/>
                          <w:szCs w:val="20"/>
                          <w:lang w:val="fr-BE"/>
                        </w:rPr>
                      </w:pPr>
                      <w:r w:rsidRPr="001E6EA5">
                        <w:rPr>
                          <w:rFonts w:ascii="Univers LT Std 57 Cn" w:hAnsi="Univers LT Std 57 Cn"/>
                          <w:color w:val="52C6A2"/>
                          <w:sz w:val="20"/>
                          <w:szCs w:val="20"/>
                          <w:lang w:val="fr-BE"/>
                        </w:rPr>
                        <w:t>Avec le soutien</w:t>
                      </w: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EF4" w:rsidRDefault="004C7E33" w:rsidP="005B302E">
    <w:pPr>
      <w:tabs>
        <w:tab w:val="left" w:pos="806"/>
      </w:tabs>
    </w:pPr>
    <w:r>
      <w:rPr>
        <w:noProof/>
      </w:rPr>
      <w:drawing>
        <wp:anchor distT="0" distB="0" distL="114300" distR="114300" simplePos="0" relativeHeight="251666432" behindDoc="0" locked="0" layoutInCell="1" allowOverlap="1" wp14:anchorId="1AEA6232" wp14:editId="2CC5D59B">
          <wp:simplePos x="0" y="0"/>
          <wp:positionH relativeFrom="margin">
            <wp:posOffset>-427355</wp:posOffset>
          </wp:positionH>
          <wp:positionV relativeFrom="margin">
            <wp:posOffset>8020050</wp:posOffset>
          </wp:positionV>
          <wp:extent cx="6877050" cy="1720850"/>
          <wp:effectExtent l="0" t="0" r="0" b="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s de page couleur ok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7050" cy="172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0F5E">
      <w:rPr>
        <w:rFonts w:ascii="Univers LT Std 57 Cn" w:hAnsi="Univers LT Std 57 Cn"/>
        <w:b/>
        <w:color w:val="52C6A2"/>
        <w:sz w:val="18"/>
        <w:szCs w:val="18"/>
        <w:lang w:val="fr-BE"/>
      </w:rPr>
      <w:t xml:space="preserve"> </w:t>
    </w:r>
    <w:r w:rsidR="005B302E">
      <w:tab/>
    </w:r>
  </w:p>
  <w:p w:rsidR="00596EF4" w:rsidRDefault="00596EF4" w:rsidP="0017600F">
    <w:pPr>
      <w:ind w:left="-270"/>
    </w:pPr>
  </w:p>
  <w:tbl>
    <w:tblPr>
      <w:tblW w:w="10260" w:type="dxa"/>
      <w:tblInd w:w="70" w:type="dxa"/>
      <w:tblLayout w:type="fixed"/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10260"/>
    </w:tblGrid>
    <w:tr w:rsidR="000F1ABB">
      <w:tc>
        <w:tcPr>
          <w:tcW w:w="10260" w:type="dxa"/>
        </w:tcPr>
        <w:p w:rsidR="000F1ABB" w:rsidRDefault="000F1ABB" w:rsidP="008D5D19">
          <w:pPr>
            <w:pStyle w:val="Pieddepage"/>
            <w:ind w:left="-270" w:right="200"/>
            <w:rPr>
              <w:sz w:val="16"/>
            </w:rPr>
          </w:pPr>
        </w:p>
      </w:tc>
    </w:tr>
  </w:tbl>
  <w:p w:rsidR="000F1ABB" w:rsidRPr="009A3644" w:rsidRDefault="000F1ABB" w:rsidP="006E6620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491" w:rsidRDefault="004C7E33" w:rsidP="002B2491"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-467360</wp:posOffset>
          </wp:positionH>
          <wp:positionV relativeFrom="margin">
            <wp:posOffset>7225030</wp:posOffset>
          </wp:positionV>
          <wp:extent cx="6955790" cy="1740535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s de page couleur ok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5790" cy="1740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F544B" w:rsidRDefault="00FF544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681" w:rsidRDefault="00C11681">
      <w:r>
        <w:separator/>
      </w:r>
    </w:p>
  </w:footnote>
  <w:footnote w:type="continuationSeparator" w:id="0">
    <w:p w:rsidR="00C11681" w:rsidRDefault="00C116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44B" w:rsidRDefault="00FF544B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90B18E7" wp14:editId="19C72EA3">
          <wp:simplePos x="0" y="0"/>
          <wp:positionH relativeFrom="margin">
            <wp:posOffset>-156845</wp:posOffset>
          </wp:positionH>
          <wp:positionV relativeFrom="margin">
            <wp:posOffset>-1659255</wp:posOffset>
          </wp:positionV>
          <wp:extent cx="6749142" cy="1728618"/>
          <wp:effectExtent l="0" t="0" r="0" b="508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9142" cy="1728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F544B" w:rsidRDefault="00FF544B">
    <w:pPr>
      <w:pStyle w:val="En-tte"/>
    </w:pPr>
  </w:p>
  <w:p w:rsidR="00FF544B" w:rsidRDefault="00FF544B">
    <w:pPr>
      <w:pStyle w:val="En-tte"/>
    </w:pPr>
  </w:p>
  <w:p w:rsidR="00FF544B" w:rsidRDefault="00FF544B">
    <w:pPr>
      <w:pStyle w:val="En-tte"/>
    </w:pPr>
  </w:p>
  <w:p w:rsidR="00FF544B" w:rsidRDefault="00FF544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50.75pt;height:375pt;flip:x;visibility:visible;mso-wrap-style:square" o:bullet="t">
        <v:imagedata r:id="rId1" o:title="attention"/>
      </v:shape>
    </w:pict>
  </w:numPicBullet>
  <w:abstractNum w:abstractNumId="0" w15:restartNumberingAfterBreak="0">
    <w:nsid w:val="00AB3FB2"/>
    <w:multiLevelType w:val="hybridMultilevel"/>
    <w:tmpl w:val="C5DE6F0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7226F"/>
    <w:multiLevelType w:val="hybridMultilevel"/>
    <w:tmpl w:val="65587096"/>
    <w:lvl w:ilvl="0" w:tplc="08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B987417"/>
    <w:multiLevelType w:val="hybridMultilevel"/>
    <w:tmpl w:val="AB00D4D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B72D4"/>
    <w:multiLevelType w:val="hybridMultilevel"/>
    <w:tmpl w:val="E9F056CE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5230E"/>
    <w:multiLevelType w:val="hybridMultilevel"/>
    <w:tmpl w:val="C4FA23A0"/>
    <w:lvl w:ilvl="0" w:tplc="50FEA33C">
      <w:start w:val="67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80E27"/>
    <w:multiLevelType w:val="hybridMultilevel"/>
    <w:tmpl w:val="32822BCA"/>
    <w:lvl w:ilvl="0" w:tplc="64AC70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DCF3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E8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D263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C00E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56C2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C65B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94D7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74C2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D492EA0"/>
    <w:multiLevelType w:val="hybridMultilevel"/>
    <w:tmpl w:val="DF8A3052"/>
    <w:lvl w:ilvl="0" w:tplc="080C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1DAA3236"/>
    <w:multiLevelType w:val="hybridMultilevel"/>
    <w:tmpl w:val="343AFBA6"/>
    <w:lvl w:ilvl="0" w:tplc="59A0EA3A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D6076"/>
    <w:multiLevelType w:val="hybridMultilevel"/>
    <w:tmpl w:val="A4FE497A"/>
    <w:lvl w:ilvl="0" w:tplc="32204B2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402A09"/>
    <w:multiLevelType w:val="hybridMultilevel"/>
    <w:tmpl w:val="A8A2DA4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12CC3"/>
    <w:multiLevelType w:val="hybridMultilevel"/>
    <w:tmpl w:val="F58C8DF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F5FBE"/>
    <w:multiLevelType w:val="hybridMultilevel"/>
    <w:tmpl w:val="60C02138"/>
    <w:lvl w:ilvl="0" w:tplc="24483F86">
      <w:start w:val="6700"/>
      <w:numFmt w:val="bullet"/>
      <w:lvlText w:val="-"/>
      <w:lvlJc w:val="left"/>
      <w:pPr>
        <w:tabs>
          <w:tab w:val="num" w:pos="2226"/>
        </w:tabs>
        <w:ind w:left="2226" w:hanging="810"/>
      </w:pPr>
      <w:rPr>
        <w:rFonts w:ascii="Century Schoolbook" w:eastAsia="Times New Roman" w:hAnsi="Century Schoolbook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30347F95"/>
    <w:multiLevelType w:val="hybridMultilevel"/>
    <w:tmpl w:val="4978CCC2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F3E19"/>
    <w:multiLevelType w:val="hybridMultilevel"/>
    <w:tmpl w:val="A992C9D0"/>
    <w:lvl w:ilvl="0" w:tplc="C0A89A22">
      <w:start w:val="9320"/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14" w15:restartNumberingAfterBreak="0">
    <w:nsid w:val="3FCA65D3"/>
    <w:multiLevelType w:val="hybridMultilevel"/>
    <w:tmpl w:val="E8BE5346"/>
    <w:lvl w:ilvl="0" w:tplc="A85EB096">
      <w:start w:val="6747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Century Schoolbook" w:eastAsia="Times New Roman" w:hAnsi="Century Schoolbook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5" w15:restartNumberingAfterBreak="0">
    <w:nsid w:val="415D4EDE"/>
    <w:multiLevelType w:val="hybridMultilevel"/>
    <w:tmpl w:val="D3DC18D8"/>
    <w:lvl w:ilvl="0" w:tplc="1F649A52">
      <w:start w:val="8"/>
      <w:numFmt w:val="bullet"/>
      <w:lvlText w:val=""/>
      <w:lvlJc w:val="left"/>
      <w:pPr>
        <w:ind w:left="360" w:hanging="360"/>
      </w:pPr>
      <w:rPr>
        <w:rFonts w:ascii="Wingdings" w:eastAsia="Calibri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26E45D1"/>
    <w:multiLevelType w:val="hybridMultilevel"/>
    <w:tmpl w:val="54BAB932"/>
    <w:lvl w:ilvl="0" w:tplc="72D021CE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E221A"/>
    <w:multiLevelType w:val="hybridMultilevel"/>
    <w:tmpl w:val="02CA7E36"/>
    <w:lvl w:ilvl="0" w:tplc="8DD6ACF6">
      <w:numFmt w:val="bullet"/>
      <w:lvlText w:val="-"/>
      <w:lvlJc w:val="left"/>
      <w:pPr>
        <w:ind w:left="360" w:hanging="360"/>
      </w:pPr>
      <w:rPr>
        <w:rFonts w:ascii="Open Sans Light" w:eastAsiaTheme="minorHAnsi" w:hAnsi="Open Sans Light" w:cs="Open Sans Light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C6621B2"/>
    <w:multiLevelType w:val="multilevel"/>
    <w:tmpl w:val="C512B9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161140"/>
    <w:multiLevelType w:val="hybridMultilevel"/>
    <w:tmpl w:val="E5BACBEC"/>
    <w:lvl w:ilvl="0" w:tplc="080C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52123F36"/>
    <w:multiLevelType w:val="hybridMultilevel"/>
    <w:tmpl w:val="8EAA87AC"/>
    <w:lvl w:ilvl="0" w:tplc="08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2A00BE6"/>
    <w:multiLevelType w:val="hybridMultilevel"/>
    <w:tmpl w:val="3FCAA5A4"/>
    <w:lvl w:ilvl="0" w:tplc="CF3254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7E3A96"/>
    <w:multiLevelType w:val="hybridMultilevel"/>
    <w:tmpl w:val="A858AE82"/>
    <w:lvl w:ilvl="0" w:tplc="C7B61F32">
      <w:start w:val="1"/>
      <w:numFmt w:val="bullet"/>
      <w:lvlText w:val=""/>
      <w:lvlJc w:val="left"/>
      <w:pPr>
        <w:ind w:left="1353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 w15:restartNumberingAfterBreak="0">
    <w:nsid w:val="5DE72A50"/>
    <w:multiLevelType w:val="hybridMultilevel"/>
    <w:tmpl w:val="00E0D350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242453"/>
    <w:multiLevelType w:val="hybridMultilevel"/>
    <w:tmpl w:val="A9D28552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8F3BF5"/>
    <w:multiLevelType w:val="hybridMultilevel"/>
    <w:tmpl w:val="D434890E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866146"/>
    <w:multiLevelType w:val="hybridMultilevel"/>
    <w:tmpl w:val="F192FCD8"/>
    <w:lvl w:ilvl="0" w:tplc="EFEA7B62">
      <w:start w:val="664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231968"/>
    <w:multiLevelType w:val="hybridMultilevel"/>
    <w:tmpl w:val="BD282416"/>
    <w:lvl w:ilvl="0" w:tplc="D508141E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593232"/>
    <w:multiLevelType w:val="hybridMultilevel"/>
    <w:tmpl w:val="4966240E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C16843"/>
    <w:multiLevelType w:val="hybridMultilevel"/>
    <w:tmpl w:val="E80A759C"/>
    <w:lvl w:ilvl="0" w:tplc="E5CA14CA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EE391C"/>
    <w:multiLevelType w:val="hybridMultilevel"/>
    <w:tmpl w:val="51DE3F08"/>
    <w:lvl w:ilvl="0" w:tplc="080C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1" w15:restartNumberingAfterBreak="0">
    <w:nsid w:val="7B832EAB"/>
    <w:multiLevelType w:val="hybridMultilevel"/>
    <w:tmpl w:val="314EE21E"/>
    <w:lvl w:ilvl="0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7D7D78EB"/>
    <w:multiLevelType w:val="hybridMultilevel"/>
    <w:tmpl w:val="378088A8"/>
    <w:lvl w:ilvl="0" w:tplc="2EB4FD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2"/>
  </w:num>
  <w:num w:numId="3">
    <w:abstractNumId w:val="4"/>
  </w:num>
  <w:num w:numId="4">
    <w:abstractNumId w:val="31"/>
  </w:num>
  <w:num w:numId="5">
    <w:abstractNumId w:val="11"/>
  </w:num>
  <w:num w:numId="6">
    <w:abstractNumId w:val="14"/>
  </w:num>
  <w:num w:numId="7">
    <w:abstractNumId w:val="13"/>
  </w:num>
  <w:num w:numId="8">
    <w:abstractNumId w:val="26"/>
  </w:num>
  <w:num w:numId="9">
    <w:abstractNumId w:val="18"/>
  </w:num>
  <w:num w:numId="10">
    <w:abstractNumId w:val="2"/>
  </w:num>
  <w:num w:numId="11">
    <w:abstractNumId w:val="12"/>
  </w:num>
  <w:num w:numId="12">
    <w:abstractNumId w:val="5"/>
  </w:num>
  <w:num w:numId="13">
    <w:abstractNumId w:val="29"/>
  </w:num>
  <w:num w:numId="14">
    <w:abstractNumId w:val="27"/>
  </w:num>
  <w:num w:numId="15">
    <w:abstractNumId w:val="28"/>
  </w:num>
  <w:num w:numId="16">
    <w:abstractNumId w:val="20"/>
  </w:num>
  <w:num w:numId="17">
    <w:abstractNumId w:val="1"/>
  </w:num>
  <w:num w:numId="18">
    <w:abstractNumId w:val="6"/>
  </w:num>
  <w:num w:numId="19">
    <w:abstractNumId w:val="8"/>
  </w:num>
  <w:num w:numId="20">
    <w:abstractNumId w:val="3"/>
  </w:num>
  <w:num w:numId="21">
    <w:abstractNumId w:val="30"/>
  </w:num>
  <w:num w:numId="22">
    <w:abstractNumId w:val="23"/>
  </w:num>
  <w:num w:numId="23">
    <w:abstractNumId w:val="25"/>
  </w:num>
  <w:num w:numId="24">
    <w:abstractNumId w:val="19"/>
  </w:num>
  <w:num w:numId="25">
    <w:abstractNumId w:val="15"/>
  </w:num>
  <w:num w:numId="26">
    <w:abstractNumId w:val="0"/>
  </w:num>
  <w:num w:numId="27">
    <w:abstractNumId w:val="7"/>
  </w:num>
  <w:num w:numId="28">
    <w:abstractNumId w:val="16"/>
  </w:num>
  <w:num w:numId="29">
    <w:abstractNumId w:val="17"/>
  </w:num>
  <w:num w:numId="30">
    <w:abstractNumId w:val="22"/>
  </w:num>
  <w:num w:numId="31">
    <w:abstractNumId w:val="9"/>
  </w:num>
  <w:num w:numId="32">
    <w:abstractNumId w:val="21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ABB"/>
    <w:rsid w:val="00010A43"/>
    <w:rsid w:val="00013340"/>
    <w:rsid w:val="000254DE"/>
    <w:rsid w:val="00025A5A"/>
    <w:rsid w:val="000336EB"/>
    <w:rsid w:val="000433F4"/>
    <w:rsid w:val="00043C45"/>
    <w:rsid w:val="0005116E"/>
    <w:rsid w:val="00061158"/>
    <w:rsid w:val="00072E0E"/>
    <w:rsid w:val="00085A49"/>
    <w:rsid w:val="000937B9"/>
    <w:rsid w:val="0009742D"/>
    <w:rsid w:val="00097E56"/>
    <w:rsid w:val="000A2884"/>
    <w:rsid w:val="000B1035"/>
    <w:rsid w:val="000C447D"/>
    <w:rsid w:val="000C7B77"/>
    <w:rsid w:val="000D4EC7"/>
    <w:rsid w:val="000F1ABB"/>
    <w:rsid w:val="000F652A"/>
    <w:rsid w:val="000F7B84"/>
    <w:rsid w:val="001220D8"/>
    <w:rsid w:val="00133547"/>
    <w:rsid w:val="00136FEA"/>
    <w:rsid w:val="00142104"/>
    <w:rsid w:val="00150272"/>
    <w:rsid w:val="00156BDC"/>
    <w:rsid w:val="00172DF6"/>
    <w:rsid w:val="0017600F"/>
    <w:rsid w:val="00176EDD"/>
    <w:rsid w:val="00193438"/>
    <w:rsid w:val="00193EE7"/>
    <w:rsid w:val="001948A3"/>
    <w:rsid w:val="00197213"/>
    <w:rsid w:val="001A229F"/>
    <w:rsid w:val="001A3437"/>
    <w:rsid w:val="001B1668"/>
    <w:rsid w:val="001B1C92"/>
    <w:rsid w:val="001D41B2"/>
    <w:rsid w:val="001D66A6"/>
    <w:rsid w:val="001D6F1E"/>
    <w:rsid w:val="001E2833"/>
    <w:rsid w:val="001E4B8B"/>
    <w:rsid w:val="001E6EA5"/>
    <w:rsid w:val="001F18C7"/>
    <w:rsid w:val="001F2668"/>
    <w:rsid w:val="001F4A29"/>
    <w:rsid w:val="002077B0"/>
    <w:rsid w:val="00222F29"/>
    <w:rsid w:val="0024059A"/>
    <w:rsid w:val="00243106"/>
    <w:rsid w:val="0025114C"/>
    <w:rsid w:val="00283BBC"/>
    <w:rsid w:val="0029681D"/>
    <w:rsid w:val="002B2491"/>
    <w:rsid w:val="002B3044"/>
    <w:rsid w:val="002B7BB5"/>
    <w:rsid w:val="002D1553"/>
    <w:rsid w:val="002D449D"/>
    <w:rsid w:val="002D656D"/>
    <w:rsid w:val="002E4B63"/>
    <w:rsid w:val="002E52E0"/>
    <w:rsid w:val="003032DF"/>
    <w:rsid w:val="0031385D"/>
    <w:rsid w:val="00313A06"/>
    <w:rsid w:val="003149BF"/>
    <w:rsid w:val="00317B24"/>
    <w:rsid w:val="003249F3"/>
    <w:rsid w:val="00334AA5"/>
    <w:rsid w:val="00342C53"/>
    <w:rsid w:val="003501F7"/>
    <w:rsid w:val="00354852"/>
    <w:rsid w:val="00355AC3"/>
    <w:rsid w:val="003612AF"/>
    <w:rsid w:val="00390BB7"/>
    <w:rsid w:val="003D4C04"/>
    <w:rsid w:val="003D7D1E"/>
    <w:rsid w:val="003E17EE"/>
    <w:rsid w:val="003F2CE0"/>
    <w:rsid w:val="003F5246"/>
    <w:rsid w:val="003F58B6"/>
    <w:rsid w:val="003F6565"/>
    <w:rsid w:val="003F7623"/>
    <w:rsid w:val="00405EFB"/>
    <w:rsid w:val="00413DD9"/>
    <w:rsid w:val="00431705"/>
    <w:rsid w:val="0044120D"/>
    <w:rsid w:val="00452325"/>
    <w:rsid w:val="00461BE6"/>
    <w:rsid w:val="00470F09"/>
    <w:rsid w:val="00474454"/>
    <w:rsid w:val="00491BA6"/>
    <w:rsid w:val="00494093"/>
    <w:rsid w:val="00495E35"/>
    <w:rsid w:val="00496032"/>
    <w:rsid w:val="004A0768"/>
    <w:rsid w:val="004A749F"/>
    <w:rsid w:val="004C7E33"/>
    <w:rsid w:val="004D6F89"/>
    <w:rsid w:val="004E2275"/>
    <w:rsid w:val="00500426"/>
    <w:rsid w:val="005375DB"/>
    <w:rsid w:val="0055761F"/>
    <w:rsid w:val="00567142"/>
    <w:rsid w:val="005712D4"/>
    <w:rsid w:val="005903B0"/>
    <w:rsid w:val="00593070"/>
    <w:rsid w:val="00596EF4"/>
    <w:rsid w:val="005A7497"/>
    <w:rsid w:val="005B0E8B"/>
    <w:rsid w:val="005B302E"/>
    <w:rsid w:val="005B4B34"/>
    <w:rsid w:val="005B62F6"/>
    <w:rsid w:val="005C783A"/>
    <w:rsid w:val="005E1A0F"/>
    <w:rsid w:val="005E2A50"/>
    <w:rsid w:val="0061054B"/>
    <w:rsid w:val="0061581B"/>
    <w:rsid w:val="0062479A"/>
    <w:rsid w:val="006428AB"/>
    <w:rsid w:val="0064653C"/>
    <w:rsid w:val="00655D87"/>
    <w:rsid w:val="00665F79"/>
    <w:rsid w:val="00674149"/>
    <w:rsid w:val="00686C45"/>
    <w:rsid w:val="006A6F21"/>
    <w:rsid w:val="006B4933"/>
    <w:rsid w:val="006D33C5"/>
    <w:rsid w:val="006D5541"/>
    <w:rsid w:val="006D6BA9"/>
    <w:rsid w:val="006E1749"/>
    <w:rsid w:val="006E21CE"/>
    <w:rsid w:val="006E6620"/>
    <w:rsid w:val="006E6F80"/>
    <w:rsid w:val="006E7741"/>
    <w:rsid w:val="006F3B45"/>
    <w:rsid w:val="006F5374"/>
    <w:rsid w:val="006F60DE"/>
    <w:rsid w:val="006F7E48"/>
    <w:rsid w:val="007315C9"/>
    <w:rsid w:val="00742838"/>
    <w:rsid w:val="00777406"/>
    <w:rsid w:val="00785E31"/>
    <w:rsid w:val="007A6A7D"/>
    <w:rsid w:val="007A76EB"/>
    <w:rsid w:val="007B35C8"/>
    <w:rsid w:val="007C634B"/>
    <w:rsid w:val="007D0B77"/>
    <w:rsid w:val="007D5434"/>
    <w:rsid w:val="007E3014"/>
    <w:rsid w:val="007E46CB"/>
    <w:rsid w:val="007F02B3"/>
    <w:rsid w:val="00811BDB"/>
    <w:rsid w:val="008207D8"/>
    <w:rsid w:val="00830179"/>
    <w:rsid w:val="00856A08"/>
    <w:rsid w:val="008705C5"/>
    <w:rsid w:val="00870B45"/>
    <w:rsid w:val="00873970"/>
    <w:rsid w:val="008825EB"/>
    <w:rsid w:val="008B3CFF"/>
    <w:rsid w:val="008D5D19"/>
    <w:rsid w:val="008E3F39"/>
    <w:rsid w:val="008E6BD7"/>
    <w:rsid w:val="00903DD8"/>
    <w:rsid w:val="00904090"/>
    <w:rsid w:val="00906797"/>
    <w:rsid w:val="00911C9A"/>
    <w:rsid w:val="00916919"/>
    <w:rsid w:val="00932BB4"/>
    <w:rsid w:val="0093507C"/>
    <w:rsid w:val="0093609F"/>
    <w:rsid w:val="00936B43"/>
    <w:rsid w:val="0094311F"/>
    <w:rsid w:val="00945236"/>
    <w:rsid w:val="0095506F"/>
    <w:rsid w:val="00961217"/>
    <w:rsid w:val="00976EED"/>
    <w:rsid w:val="009921FD"/>
    <w:rsid w:val="009A131F"/>
    <w:rsid w:val="009A3644"/>
    <w:rsid w:val="009B42C1"/>
    <w:rsid w:val="009B73B0"/>
    <w:rsid w:val="009B772F"/>
    <w:rsid w:val="00A309CB"/>
    <w:rsid w:val="00A35B0A"/>
    <w:rsid w:val="00A423BF"/>
    <w:rsid w:val="00A53184"/>
    <w:rsid w:val="00A53543"/>
    <w:rsid w:val="00A60DA4"/>
    <w:rsid w:val="00A65D41"/>
    <w:rsid w:val="00A71F47"/>
    <w:rsid w:val="00A8404E"/>
    <w:rsid w:val="00A9306A"/>
    <w:rsid w:val="00AB0CE4"/>
    <w:rsid w:val="00AB181D"/>
    <w:rsid w:val="00AC37BA"/>
    <w:rsid w:val="00AC3F1A"/>
    <w:rsid w:val="00AC7C6F"/>
    <w:rsid w:val="00AC7D6A"/>
    <w:rsid w:val="00AD6083"/>
    <w:rsid w:val="00AE2085"/>
    <w:rsid w:val="00AE4235"/>
    <w:rsid w:val="00AF4D07"/>
    <w:rsid w:val="00B05EA2"/>
    <w:rsid w:val="00B145E1"/>
    <w:rsid w:val="00B14FFF"/>
    <w:rsid w:val="00B152FC"/>
    <w:rsid w:val="00B21C73"/>
    <w:rsid w:val="00B30CA1"/>
    <w:rsid w:val="00B30F19"/>
    <w:rsid w:val="00B401B2"/>
    <w:rsid w:val="00B51E1D"/>
    <w:rsid w:val="00B60BE3"/>
    <w:rsid w:val="00B6383C"/>
    <w:rsid w:val="00B73AF9"/>
    <w:rsid w:val="00B752DA"/>
    <w:rsid w:val="00B80F5E"/>
    <w:rsid w:val="00B91AE4"/>
    <w:rsid w:val="00B94E9A"/>
    <w:rsid w:val="00B97E63"/>
    <w:rsid w:val="00BA40D6"/>
    <w:rsid w:val="00BA52CB"/>
    <w:rsid w:val="00BB1901"/>
    <w:rsid w:val="00BB320F"/>
    <w:rsid w:val="00BB7ED1"/>
    <w:rsid w:val="00BD4AFC"/>
    <w:rsid w:val="00BE1480"/>
    <w:rsid w:val="00BF553E"/>
    <w:rsid w:val="00C11681"/>
    <w:rsid w:val="00C25DE9"/>
    <w:rsid w:val="00C25F0B"/>
    <w:rsid w:val="00C31C00"/>
    <w:rsid w:val="00C41BC0"/>
    <w:rsid w:val="00C45A08"/>
    <w:rsid w:val="00C5772F"/>
    <w:rsid w:val="00C751C9"/>
    <w:rsid w:val="00C85171"/>
    <w:rsid w:val="00C85D3B"/>
    <w:rsid w:val="00CC1ED2"/>
    <w:rsid w:val="00CC4911"/>
    <w:rsid w:val="00CD64C4"/>
    <w:rsid w:val="00CE2778"/>
    <w:rsid w:val="00CF3985"/>
    <w:rsid w:val="00D01513"/>
    <w:rsid w:val="00D0293E"/>
    <w:rsid w:val="00D11B9E"/>
    <w:rsid w:val="00D23C79"/>
    <w:rsid w:val="00D47CC7"/>
    <w:rsid w:val="00D531E3"/>
    <w:rsid w:val="00D6533F"/>
    <w:rsid w:val="00D80AC8"/>
    <w:rsid w:val="00D8698A"/>
    <w:rsid w:val="00D96F15"/>
    <w:rsid w:val="00D97833"/>
    <w:rsid w:val="00DB35DF"/>
    <w:rsid w:val="00DB63B4"/>
    <w:rsid w:val="00DF24B0"/>
    <w:rsid w:val="00E04A3F"/>
    <w:rsid w:val="00E51C6D"/>
    <w:rsid w:val="00E6450F"/>
    <w:rsid w:val="00E645F7"/>
    <w:rsid w:val="00E709E5"/>
    <w:rsid w:val="00E82730"/>
    <w:rsid w:val="00E94B57"/>
    <w:rsid w:val="00EA3CC2"/>
    <w:rsid w:val="00EC262C"/>
    <w:rsid w:val="00ED0BBA"/>
    <w:rsid w:val="00ED742E"/>
    <w:rsid w:val="00EE4A65"/>
    <w:rsid w:val="00EE728C"/>
    <w:rsid w:val="00EF39A4"/>
    <w:rsid w:val="00EF5D35"/>
    <w:rsid w:val="00F03260"/>
    <w:rsid w:val="00F10260"/>
    <w:rsid w:val="00F136A2"/>
    <w:rsid w:val="00F161F7"/>
    <w:rsid w:val="00F2302F"/>
    <w:rsid w:val="00F359AF"/>
    <w:rsid w:val="00F41B6F"/>
    <w:rsid w:val="00F70032"/>
    <w:rsid w:val="00F80574"/>
    <w:rsid w:val="00FA079B"/>
    <w:rsid w:val="00FA764D"/>
    <w:rsid w:val="00FB2B9F"/>
    <w:rsid w:val="00FB3F61"/>
    <w:rsid w:val="00FC70E9"/>
    <w:rsid w:val="00FE4D63"/>
    <w:rsid w:val="00FE797E"/>
    <w:rsid w:val="00FE7BD0"/>
    <w:rsid w:val="00FE7F35"/>
    <w:rsid w:val="00FF1A2A"/>
    <w:rsid w:val="00FF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9BE6315-281D-46E9-AC1F-0A56F5685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1B6F"/>
    <w:rPr>
      <w:rFonts w:ascii="Arial" w:hAnsi="Arial" w:cs="Arial"/>
      <w:sz w:val="22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ind w:left="90"/>
      <w:jc w:val="center"/>
      <w:outlineLvl w:val="0"/>
    </w:pPr>
    <w:rPr>
      <w:b/>
      <w:bCs/>
      <w:szCs w:val="1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Tekton" w:hAnsi="Tekton"/>
      <w:b/>
      <w:bCs/>
      <w:sz w:val="4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Tekton" w:hAnsi="Tekton"/>
      <w:b/>
      <w:bCs/>
      <w:sz w:val="36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Tekton" w:hAnsi="Tekton"/>
      <w:b/>
      <w:bCs/>
      <w:sz w:val="32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rFonts w:ascii="Tekton" w:hAnsi="Tekton"/>
      <w:b/>
      <w:bCs/>
      <w:sz w:val="28"/>
      <w:u w:val="single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Tekton" w:hAnsi="Tekton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pPr>
      <w:tabs>
        <w:tab w:val="left" w:pos="1980"/>
      </w:tabs>
      <w:ind w:left="2160" w:right="1559" w:hanging="540"/>
    </w:pPr>
  </w:style>
  <w:style w:type="character" w:styleId="Lienhypertexte">
    <w:name w:val="Hyperlink"/>
    <w:basedOn w:val="Policepardfaut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596E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B73AF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061158"/>
    <w:pPr>
      <w:spacing w:before="100" w:beforeAutospacing="1" w:after="119"/>
    </w:pPr>
    <w:rPr>
      <w:rFonts w:ascii="Times New Roman" w:hAnsi="Times New Roman" w:cs="Times New Roman"/>
      <w:sz w:val="24"/>
    </w:rPr>
  </w:style>
  <w:style w:type="character" w:customStyle="1" w:styleId="En-tteCar">
    <w:name w:val="En-tête Car"/>
    <w:basedOn w:val="Policepardfaut"/>
    <w:link w:val="En-tte"/>
    <w:rsid w:val="00176EDD"/>
    <w:rPr>
      <w:rFonts w:ascii="Arial" w:hAnsi="Arial" w:cs="Arial"/>
      <w:sz w:val="22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rsid w:val="00655D87"/>
    <w:pPr>
      <w:ind w:left="720"/>
      <w:contextualSpacing/>
    </w:pPr>
  </w:style>
  <w:style w:type="table" w:styleId="Grilleclaire-Accent1">
    <w:name w:val="Light Grid Accent 1"/>
    <w:basedOn w:val="TableauNormal"/>
    <w:uiPriority w:val="62"/>
    <w:rsid w:val="0094311F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2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es%20documents\entete_gas210501\ssimag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9AAFF-FB7D-4C76-ADF2-6D5FFE864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ssimage</Template>
  <TotalTime>0</TotalTime>
  <Pages>2</Pages>
  <Words>123</Words>
  <Characters>869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Groupe d'Action Surrendettem</dc:creator>
  <cp:lastModifiedBy>Catherine K</cp:lastModifiedBy>
  <cp:revision>2</cp:revision>
  <cp:lastPrinted>2016-02-15T13:38:00Z</cp:lastPrinted>
  <dcterms:created xsi:type="dcterms:W3CDTF">2020-01-30T10:58:00Z</dcterms:created>
  <dcterms:modified xsi:type="dcterms:W3CDTF">2020-01-30T10:58:00Z</dcterms:modified>
</cp:coreProperties>
</file>